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vertAnchor="text" w:horzAnchor="margin" w:tblpXSpec="center" w:tblpY="581"/>
        <w:tblOverlap w:val="never"/>
        <w:tblW w:w="53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  <w:gridCol w:w="15"/>
        <w:gridCol w:w="2393"/>
        <w:gridCol w:w="1153"/>
        <w:gridCol w:w="228"/>
        <w:gridCol w:w="1614"/>
        <w:gridCol w:w="19"/>
      </w:tblGrid>
      <w:tr w:rsidR="00CF2469" w:rsidRPr="007C013E" w:rsidTr="007C013E">
        <w:tc>
          <w:tcPr>
            <w:tcW w:w="5000" w:type="pct"/>
            <w:gridSpan w:val="7"/>
            <w:shd w:val="clear" w:color="auto" w:fill="auto"/>
          </w:tcPr>
          <w:p w:rsidR="00CF2469" w:rsidRPr="007C013E" w:rsidRDefault="00CF2469" w:rsidP="00F901DA">
            <w:pPr>
              <w:ind w:left="1440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Prima richiesta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    Rinnovo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  Passaggio di grado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  <w:p w:rsidR="00CF2469" w:rsidRPr="007C013E" w:rsidRDefault="00CF2469" w:rsidP="00F901DA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469" w:rsidRPr="007C013E" w:rsidTr="007C013E">
        <w:tc>
          <w:tcPr>
            <w:tcW w:w="5000" w:type="pct"/>
            <w:gridSpan w:val="7"/>
            <w:shd w:val="clear" w:color="auto" w:fill="731F1C" w:themeFill="accent5"/>
          </w:tcPr>
          <w:p w:rsidR="00CF2469" w:rsidRPr="007C013E" w:rsidRDefault="00CF2469" w:rsidP="00F901DA">
            <w:pPr>
              <w:pStyle w:val="Titolo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Dati alunna/alunno</w:t>
            </w: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Cognome e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621259925"/>
                <w:placeholder>
                  <w:docPart w:val="A53D71A77EC24E779CC6B7A883E2873D"/>
                </w:placeholder>
                <w:temporary/>
                <w:showingPlcHdr/>
                <w15:appearance w15:val="hidden"/>
              </w:sdtPr>
              <w:sdtEndPr/>
              <w:sdtContent>
                <w:r w:rsidRPr="007C013E">
                  <w:rPr>
                    <w:rFonts w:ascii="Times New Roman" w:hAnsi="Times New Roman" w:cs="Times New Roman"/>
                    <w:sz w:val="24"/>
                    <w:szCs w:val="24"/>
                    <w:lang w:bidi="it-IT"/>
                  </w:rPr>
                  <w:t>Nome</w:t>
                </w:r>
              </w:sdtContent>
            </w:sdt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Luogo e data di nascita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rPr>
          <w:gridAfter w:val="1"/>
          <w:wAfter w:w="10" w:type="pct"/>
          <w:trHeight w:val="829"/>
        </w:trPr>
        <w:tc>
          <w:tcPr>
            <w:tcW w:w="2192" w:type="pct"/>
          </w:tcPr>
          <w:p w:rsidR="00DD5F90" w:rsidRPr="007C013E" w:rsidRDefault="00DD5F90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Attestazione L. 104/92 art. 3</w:t>
            </w:r>
          </w:p>
        </w:tc>
        <w:tc>
          <w:tcPr>
            <w:tcW w:w="2798" w:type="pct"/>
            <w:gridSpan w:val="5"/>
          </w:tcPr>
          <w:p w:rsidR="00DD5F90" w:rsidRPr="007C013E" w:rsidRDefault="00DD5F90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comma 3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comma 1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</w:tc>
      </w:tr>
      <w:tr w:rsidR="00CF2469" w:rsidRPr="007C013E" w:rsidTr="007C013E">
        <w:trPr>
          <w:gridAfter w:val="6"/>
          <w:wAfter w:w="2808" w:type="pct"/>
          <w:trHeight w:val="196"/>
        </w:trPr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469" w:rsidRPr="007C013E" w:rsidTr="007C013E">
        <w:tc>
          <w:tcPr>
            <w:tcW w:w="5000" w:type="pct"/>
            <w:gridSpan w:val="7"/>
            <w:shd w:val="clear" w:color="auto" w:fill="731F1C" w:themeFill="accent5"/>
          </w:tcPr>
          <w:p w:rsidR="00CF2469" w:rsidRPr="007C013E" w:rsidRDefault="00CF2469" w:rsidP="00F901DA">
            <w:pPr>
              <w:pStyle w:val="Titolo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Dati Scuola</w:t>
            </w: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Istituto/Istituto Comprensivo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5A" w:rsidRPr="007C013E" w:rsidTr="007C013E">
        <w:trPr>
          <w:trHeight w:val="524"/>
        </w:trPr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Nome scuola </w:t>
            </w:r>
          </w:p>
        </w:tc>
        <w:tc>
          <w:tcPr>
            <w:tcW w:w="2808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rPr>
          <w:gridAfter w:val="1"/>
          <w:wAfter w:w="10" w:type="pct"/>
          <w:trHeight w:val="70"/>
        </w:trPr>
        <w:tc>
          <w:tcPr>
            <w:tcW w:w="2192" w:type="pct"/>
          </w:tcPr>
          <w:p w:rsidR="00DD5F90" w:rsidRPr="007C013E" w:rsidRDefault="00DD5F90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Tipo scuola </w:t>
            </w:r>
          </w:p>
        </w:tc>
        <w:tc>
          <w:tcPr>
            <w:tcW w:w="2798" w:type="pct"/>
            <w:gridSpan w:val="5"/>
          </w:tcPr>
          <w:p w:rsidR="00DD5F90" w:rsidRPr="007C013E" w:rsidRDefault="00DD5F90" w:rsidP="00F901DA">
            <w:pPr>
              <w:pStyle w:val="Rientronormal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Infanzia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       Primaria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       Secondaria 1°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Classe e Sezione</w:t>
            </w:r>
          </w:p>
        </w:tc>
        <w:tc>
          <w:tcPr>
            <w:tcW w:w="2808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Ore settimanali di classe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top w:val="single" w:sz="4" w:space="0" w:color="auto"/>
            </w:tcBorders>
          </w:tcPr>
          <w:p w:rsidR="00CF2469" w:rsidRPr="007C013E" w:rsidRDefault="00CF2469" w:rsidP="00F9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Ore di frequenza alunno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gridSpan w:val="2"/>
            <w:tcBorders>
              <w:top w:val="single" w:sz="4" w:space="0" w:color="auto"/>
            </w:tcBorders>
          </w:tcPr>
          <w:p w:rsidR="00CF2469" w:rsidRPr="007C013E" w:rsidRDefault="00CF2469" w:rsidP="00F90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1A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Referente disabilità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4" w:space="0" w:color="auto"/>
            </w:tcBorders>
          </w:tcPr>
          <w:p w:rsidR="00CF2469" w:rsidRPr="007C013E" w:rsidRDefault="00CF2469" w:rsidP="00F90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Telefono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c>
          <w:tcPr>
            <w:tcW w:w="2200" w:type="pct"/>
            <w:gridSpan w:val="2"/>
          </w:tcPr>
          <w:p w:rsidR="00CF2469" w:rsidRPr="007C013E" w:rsidRDefault="00BC31AA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       Programmazione didattica</w:t>
            </w:r>
          </w:p>
        </w:tc>
        <w:tc>
          <w:tcPr>
            <w:tcW w:w="2800" w:type="pct"/>
            <w:gridSpan w:val="5"/>
          </w:tcPr>
          <w:p w:rsidR="00CF2469" w:rsidRPr="007C013E" w:rsidRDefault="00CF2469" w:rsidP="00F901DA">
            <w:pPr>
              <w:ind w:lef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Curricolare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  Semplificata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     Differenziata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</w:tc>
      </w:tr>
      <w:tr w:rsidR="00CF2469" w:rsidRPr="007C013E" w:rsidTr="007C013E">
        <w:trPr>
          <w:trHeight w:val="54"/>
        </w:trPr>
        <w:tc>
          <w:tcPr>
            <w:tcW w:w="5000" w:type="pct"/>
            <w:gridSpan w:val="7"/>
            <w:shd w:val="clear" w:color="auto" w:fill="auto"/>
          </w:tcPr>
          <w:p w:rsidR="00CF2469" w:rsidRPr="007C013E" w:rsidRDefault="00CF2469" w:rsidP="00F90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469" w:rsidRPr="007C013E" w:rsidTr="007C013E">
        <w:tc>
          <w:tcPr>
            <w:tcW w:w="5000" w:type="pct"/>
            <w:gridSpan w:val="7"/>
            <w:shd w:val="clear" w:color="auto" w:fill="731F1C" w:themeFill="accent5"/>
          </w:tcPr>
          <w:p w:rsidR="00CF2469" w:rsidRPr="007C013E" w:rsidRDefault="00CF2469" w:rsidP="00F901DA">
            <w:pPr>
              <w:pStyle w:val="Titolo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21325947"/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Dati Sostegno</w:t>
            </w:r>
            <w:r w:rsidR="00DD5F90"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– Assistenza Autonomia e Comunicazione</w:t>
            </w:r>
          </w:p>
        </w:tc>
      </w:tr>
      <w:tr w:rsidR="00DD5F90" w:rsidRPr="007C013E" w:rsidTr="007C013E">
        <w:trPr>
          <w:gridAfter w:val="1"/>
          <w:wAfter w:w="10" w:type="pct"/>
          <w:trHeight w:val="70"/>
        </w:trPr>
        <w:tc>
          <w:tcPr>
            <w:tcW w:w="2192" w:type="pct"/>
          </w:tcPr>
          <w:p w:rsidR="00DD5F90" w:rsidRPr="007C013E" w:rsidRDefault="00DD5F90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Insegnante di sostegno</w:t>
            </w:r>
          </w:p>
        </w:tc>
        <w:tc>
          <w:tcPr>
            <w:tcW w:w="2798" w:type="pct"/>
            <w:gridSpan w:val="5"/>
          </w:tcPr>
          <w:p w:rsidR="00DD5F90" w:rsidRPr="007C013E" w:rsidRDefault="00DD5F90" w:rsidP="00F901DA">
            <w:pPr>
              <w:pStyle w:val="Rientronormal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Sì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       No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Ore insegnante di sostegno assegnate nell’anno precedente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F90" w:rsidRPr="007C013E" w:rsidTr="007C013E">
        <w:trPr>
          <w:gridAfter w:val="1"/>
          <w:wAfter w:w="10" w:type="pct"/>
          <w:trHeight w:val="70"/>
        </w:trPr>
        <w:tc>
          <w:tcPr>
            <w:tcW w:w="2192" w:type="pct"/>
          </w:tcPr>
          <w:p w:rsidR="00DD5F90" w:rsidRPr="007C013E" w:rsidRDefault="00DD5F90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Assistente comunicazione e autonomia</w:t>
            </w:r>
          </w:p>
        </w:tc>
        <w:tc>
          <w:tcPr>
            <w:tcW w:w="2798" w:type="pct"/>
            <w:gridSpan w:val="5"/>
          </w:tcPr>
          <w:p w:rsidR="00DD5F90" w:rsidRPr="007C013E" w:rsidRDefault="00DD5F90" w:rsidP="00F901DA">
            <w:pPr>
              <w:pStyle w:val="Rientronormal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Sì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       No 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sym w:font="Wingdings 2" w:char="F0A3"/>
            </w: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Ore a</w:t>
            </w:r>
            <w:r w:rsidRPr="007C013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ssistente</w:t>
            </w: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assegnate nell’anno precedente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N. alunni presenti nella classe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5A" w:rsidRPr="007C013E" w:rsidTr="007C013E">
        <w:tc>
          <w:tcPr>
            <w:tcW w:w="2192" w:type="pct"/>
          </w:tcPr>
          <w:p w:rsidR="00CF2469" w:rsidRPr="007C013E" w:rsidRDefault="00CF2469" w:rsidP="00F901DA">
            <w:pPr>
              <w:pStyle w:val="Rientronormale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Di cui con disabilità certificata</w:t>
            </w:r>
          </w:p>
        </w:tc>
        <w:tc>
          <w:tcPr>
            <w:tcW w:w="2808" w:type="pct"/>
            <w:gridSpan w:val="6"/>
            <w:tcBorders>
              <w:bottom w:val="single" w:sz="4" w:space="0" w:color="auto"/>
            </w:tcBorders>
          </w:tcPr>
          <w:p w:rsidR="00CF2469" w:rsidRPr="007C013E" w:rsidRDefault="00CF2469" w:rsidP="00F901DA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1DA" w:rsidRPr="007C013E" w:rsidRDefault="00F901DA" w:rsidP="00F901DA">
      <w:pPr>
        <w:pStyle w:val="Titolo2"/>
        <w:rPr>
          <w:rFonts w:ascii="Times New Roman" w:hAnsi="Times New Roman" w:cs="Times New Roman"/>
          <w:b w:val="0"/>
          <w:color w:val="1E73AC" w:themeColor="accent2" w:themeTint="BF"/>
          <w:sz w:val="24"/>
          <w:szCs w:val="24"/>
        </w:rPr>
      </w:pPr>
      <w:bookmarkStart w:id="1" w:name="_Toc70576472"/>
      <w:r w:rsidRPr="007C013E">
        <w:rPr>
          <w:rFonts w:ascii="Times New Roman" w:hAnsi="Times New Roman" w:cs="Times New Roman"/>
          <w:b w:val="0"/>
          <w:color w:val="1E73AC" w:themeColor="accent2" w:themeTint="BF"/>
          <w:sz w:val="24"/>
          <w:szCs w:val="24"/>
        </w:rPr>
        <w:t xml:space="preserve">allegato n. </w:t>
      </w:r>
      <w:bookmarkEnd w:id="1"/>
      <w:r w:rsidRPr="007C013E">
        <w:rPr>
          <w:rFonts w:ascii="Times New Roman" w:hAnsi="Times New Roman" w:cs="Times New Roman"/>
          <w:b w:val="0"/>
          <w:color w:val="1E73AC" w:themeColor="accent2" w:themeTint="BF"/>
          <w:sz w:val="24"/>
          <w:szCs w:val="24"/>
        </w:rPr>
        <w:t>3</w:t>
      </w:r>
      <w:r w:rsidR="003A31A9" w:rsidRPr="007C013E">
        <w:rPr>
          <w:rFonts w:ascii="Times New Roman" w:hAnsi="Times New Roman" w:cs="Times New Roman"/>
          <w:b w:val="0"/>
          <w:color w:val="1E73AC" w:themeColor="accent2" w:themeTint="BF"/>
          <w:sz w:val="24"/>
          <w:szCs w:val="24"/>
        </w:rPr>
        <w:t xml:space="preserve">   CONTESTO SCOLASTICO – RICHIESTA RISORSE ASSISTENZA SPECIALISTICA </w:t>
      </w:r>
    </w:p>
    <w:p w:rsidR="00271C5A" w:rsidRPr="007C013E" w:rsidRDefault="00AE23D6" w:rsidP="00E677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1C5A" w:rsidRPr="007C013E" w:rsidRDefault="00271C5A">
      <w:pPr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br w:type="page"/>
      </w:r>
    </w:p>
    <w:p w:rsidR="00DD5F90" w:rsidRPr="007C013E" w:rsidRDefault="00DD5F90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pPr w:leftFromText="141" w:rightFromText="141" w:vertAnchor="text" w:tblpY="1"/>
        <w:tblOverlap w:val="never"/>
        <w:tblW w:w="53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6"/>
      </w:tblGrid>
      <w:tr w:rsidR="00DD5F90" w:rsidRPr="007C013E" w:rsidTr="00CE4B84">
        <w:tc>
          <w:tcPr>
            <w:tcW w:w="5000" w:type="pct"/>
            <w:shd w:val="clear" w:color="auto" w:fill="731F1C" w:themeFill="accent5"/>
          </w:tcPr>
          <w:p w:rsidR="00DD5F90" w:rsidRPr="007C013E" w:rsidRDefault="00DD5F90" w:rsidP="008129D8">
            <w:pPr>
              <w:pStyle w:val="Titolo1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Dati  da P.E.I.</w:t>
            </w:r>
            <w:r w:rsidR="00271C5A" w:rsidRPr="007C013E">
              <w:rPr>
                <w:rFonts w:ascii="Times New Roman" w:hAnsi="Times New Roman" w:cs="Times New Roman"/>
                <w:sz w:val="24"/>
                <w:szCs w:val="24"/>
              </w:rPr>
              <w:t xml:space="preserve">  ASSISTENZA SPECIALISTICA  </w:t>
            </w:r>
            <w:r w:rsidR="008129D8" w:rsidRPr="007C013E">
              <w:rPr>
                <w:rFonts w:ascii="Times New Roman" w:hAnsi="Times New Roman" w:cs="Times New Roman"/>
                <w:sz w:val="24"/>
                <w:szCs w:val="24"/>
              </w:rPr>
              <w:t>per azioni riconducibili ad interventi educativi</w:t>
            </w:r>
          </w:p>
        </w:tc>
      </w:tr>
    </w:tbl>
    <w:p w:rsidR="00A567C3" w:rsidRPr="007C013E" w:rsidRDefault="00A567C3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1C5A" w:rsidRPr="007C013E" w:rsidRDefault="008129D8" w:rsidP="00E677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>COMUNICAZIONE</w:t>
      </w:r>
      <w:r w:rsidR="00271C5A" w:rsidRPr="007C0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7B3" w:rsidRPr="007C013E" w:rsidRDefault="000227B3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1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188"/>
        <w:gridCol w:w="1275"/>
        <w:gridCol w:w="1134"/>
        <w:gridCol w:w="1560"/>
        <w:gridCol w:w="1842"/>
      </w:tblGrid>
      <w:tr w:rsidR="00271C5A" w:rsidRPr="007C013E" w:rsidTr="007C013E">
        <w:trPr>
          <w:trHeight w:val="1226"/>
          <w:jc w:val="center"/>
        </w:trPr>
        <w:tc>
          <w:tcPr>
            <w:tcW w:w="2125" w:type="dxa"/>
          </w:tcPr>
          <w:p w:rsidR="00271C5A" w:rsidRPr="007C013E" w:rsidRDefault="00271C5A" w:rsidP="00CE4B84">
            <w:pPr>
              <w:pStyle w:val="TableParagraph"/>
              <w:ind w:left="10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Entità delle difficoltà nello svolgimento delle attività comprese in ciascun dominio/dimensione tenendo conto dei fattori ambientali implicati</w:t>
            </w:r>
          </w:p>
        </w:tc>
        <w:tc>
          <w:tcPr>
            <w:tcW w:w="1188" w:type="dxa"/>
          </w:tcPr>
          <w:p w:rsidR="00271C5A" w:rsidRPr="007C013E" w:rsidRDefault="00271C5A" w:rsidP="00CE4B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ind w:left="168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Assente</w:t>
            </w:r>
          </w:p>
          <w:p w:rsidR="00271C5A" w:rsidRPr="007C013E" w:rsidRDefault="00271C5A" w:rsidP="00CE4B84">
            <w:pPr>
              <w:pStyle w:val="TableParagraph"/>
              <w:spacing w:before="118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275" w:type="dxa"/>
          </w:tcPr>
          <w:p w:rsidR="00271C5A" w:rsidRPr="007C013E" w:rsidRDefault="00271C5A" w:rsidP="00CE4B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ind w:left="227" w:right="3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Lieve</w:t>
            </w:r>
          </w:p>
          <w:p w:rsidR="00271C5A" w:rsidRPr="007C013E" w:rsidRDefault="00271C5A" w:rsidP="00CE4B84">
            <w:pPr>
              <w:pStyle w:val="TableParagraph"/>
              <w:spacing w:before="118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134" w:type="dxa"/>
          </w:tcPr>
          <w:p w:rsidR="00271C5A" w:rsidRPr="007C013E" w:rsidRDefault="00271C5A" w:rsidP="00CE4B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ind w:left="310" w:righ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</w:p>
          <w:p w:rsidR="00271C5A" w:rsidRPr="007C013E" w:rsidRDefault="00271C5A" w:rsidP="00CE4B84">
            <w:pPr>
              <w:pStyle w:val="TableParagraph"/>
              <w:spacing w:before="118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560" w:type="dxa"/>
          </w:tcPr>
          <w:p w:rsidR="00271C5A" w:rsidRPr="007C013E" w:rsidRDefault="00271C5A" w:rsidP="00CE4B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ind w:left="255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Elevata</w:t>
            </w:r>
          </w:p>
          <w:p w:rsidR="00271C5A" w:rsidRPr="007C013E" w:rsidRDefault="00271C5A" w:rsidP="00CE4B84">
            <w:pPr>
              <w:pStyle w:val="TableParagraph"/>
              <w:spacing w:before="118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842" w:type="dxa"/>
          </w:tcPr>
          <w:p w:rsidR="00271C5A" w:rsidRPr="007C013E" w:rsidRDefault="00271C5A" w:rsidP="00CE4B84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ind w:left="219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Molto elevata</w:t>
            </w:r>
          </w:p>
          <w:p w:rsidR="00271C5A" w:rsidRPr="007C013E" w:rsidRDefault="00271C5A" w:rsidP="00CE4B84">
            <w:pPr>
              <w:pStyle w:val="TableParagraph"/>
              <w:spacing w:before="118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</w:tr>
      <w:tr w:rsidR="00271C5A" w:rsidRPr="007C013E" w:rsidTr="007C013E">
        <w:trPr>
          <w:trHeight w:val="889"/>
          <w:jc w:val="center"/>
        </w:trPr>
        <w:tc>
          <w:tcPr>
            <w:tcW w:w="2125" w:type="dxa"/>
          </w:tcPr>
          <w:p w:rsidR="00271C5A" w:rsidRPr="007C013E" w:rsidRDefault="00271C5A" w:rsidP="00CE4B8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5A" w:rsidRPr="007C013E" w:rsidRDefault="00271C5A" w:rsidP="00CE4B8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(*)</w:t>
            </w:r>
          </w:p>
        </w:tc>
        <w:tc>
          <w:tcPr>
            <w:tcW w:w="1188" w:type="dxa"/>
          </w:tcPr>
          <w:p w:rsidR="00271C5A" w:rsidRPr="007C013E" w:rsidRDefault="00271C5A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1C5A" w:rsidRPr="007C013E" w:rsidRDefault="00271C5A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1C5A" w:rsidRPr="007C013E" w:rsidRDefault="00271C5A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71C5A" w:rsidRPr="007C013E" w:rsidRDefault="00271C5A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1C5A" w:rsidRPr="007C013E" w:rsidRDefault="00271C5A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7B3" w:rsidRPr="007C013E" w:rsidRDefault="000227B3" w:rsidP="00271C5A">
      <w:pPr>
        <w:spacing w:line="379" w:lineRule="auto"/>
        <w:ind w:right="-897"/>
        <w:rPr>
          <w:rFonts w:ascii="Times New Roman" w:hAnsi="Times New Roman" w:cs="Times New Roman"/>
          <w:sz w:val="24"/>
          <w:szCs w:val="24"/>
        </w:rPr>
      </w:pPr>
    </w:p>
    <w:p w:rsidR="000227B3" w:rsidRPr="007C013E" w:rsidRDefault="00271C5A" w:rsidP="00271C5A">
      <w:pPr>
        <w:spacing w:line="379" w:lineRule="auto"/>
        <w:ind w:right="-897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 xml:space="preserve">Assistenza specialistica per la comunicazione </w:t>
      </w:r>
    </w:p>
    <w:p w:rsidR="00271C5A" w:rsidRPr="007C013E" w:rsidRDefault="00271C5A" w:rsidP="00271C5A">
      <w:pPr>
        <w:spacing w:line="379" w:lineRule="auto"/>
        <w:ind w:right="-897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  <w:u w:val="single"/>
        </w:rPr>
        <w:t>Comunicazione</w:t>
      </w:r>
      <w:r w:rsidRPr="007C013E">
        <w:rPr>
          <w:rFonts w:ascii="Times New Roman" w:hAnsi="Times New Roman" w:cs="Times New Roman"/>
          <w:sz w:val="24"/>
          <w:szCs w:val="24"/>
        </w:rPr>
        <w:t>:</w:t>
      </w:r>
    </w:p>
    <w:p w:rsidR="00271C5A" w:rsidRPr="007C013E" w:rsidRDefault="00271C5A" w:rsidP="007C013E">
      <w:pPr>
        <w:pStyle w:val="Paragrafoelenco"/>
        <w:numPr>
          <w:ilvl w:val="0"/>
          <w:numId w:val="23"/>
        </w:numPr>
        <w:tabs>
          <w:tab w:val="left" w:pos="640"/>
          <w:tab w:val="left" w:pos="641"/>
          <w:tab w:val="left" w:pos="4461"/>
          <w:tab w:val="left" w:pos="6757"/>
        </w:tabs>
        <w:spacing w:before="11" w:line="720" w:lineRule="auto"/>
        <w:ind w:left="641" w:right="-755" w:hanging="363"/>
        <w:rPr>
          <w:rFonts w:eastAsiaTheme="minorHAnsi"/>
          <w:sz w:val="24"/>
          <w:szCs w:val="24"/>
        </w:rPr>
      </w:pPr>
      <w:r w:rsidRPr="007C013E">
        <w:rPr>
          <w:rFonts w:eastAsiaTheme="minorHAnsi"/>
          <w:sz w:val="24"/>
          <w:szCs w:val="24"/>
        </w:rPr>
        <w:t>assistenza ad alunni/e privi/e della vista</w:t>
      </w:r>
      <w:r w:rsidRPr="007C013E">
        <w:rPr>
          <w:rFonts w:eastAsiaTheme="minorHAnsi"/>
          <w:sz w:val="24"/>
          <w:szCs w:val="24"/>
        </w:rPr>
        <w:tab/>
      </w:r>
      <w:r w:rsidRPr="007C013E">
        <w:rPr>
          <w:rFonts w:ascii="Cambria Math" w:eastAsiaTheme="minorHAnsi" w:hAnsi="Cambria Math" w:cs="Cambria Math"/>
          <w:sz w:val="24"/>
          <w:szCs w:val="24"/>
        </w:rPr>
        <w:t>◻</w:t>
      </w:r>
      <w:r w:rsidRPr="007C013E">
        <w:rPr>
          <w:rFonts w:eastAsiaTheme="minorHAnsi"/>
          <w:sz w:val="24"/>
          <w:szCs w:val="24"/>
        </w:rPr>
        <w:t xml:space="preserve"> Tiflodidatta: </w:t>
      </w:r>
      <w:r w:rsidR="008129D8" w:rsidRPr="007C013E">
        <w:rPr>
          <w:rFonts w:eastAsiaTheme="minorHAnsi"/>
          <w:sz w:val="24"/>
          <w:szCs w:val="24"/>
        </w:rPr>
        <w:t>___________</w:t>
      </w:r>
    </w:p>
    <w:p w:rsidR="00271C5A" w:rsidRPr="007C013E" w:rsidRDefault="00271C5A" w:rsidP="007C013E">
      <w:pPr>
        <w:pStyle w:val="Paragrafoelenco"/>
        <w:numPr>
          <w:ilvl w:val="0"/>
          <w:numId w:val="23"/>
        </w:numPr>
        <w:tabs>
          <w:tab w:val="left" w:pos="640"/>
          <w:tab w:val="left" w:pos="641"/>
          <w:tab w:val="left" w:pos="4461"/>
          <w:tab w:val="left" w:pos="6786"/>
        </w:tabs>
        <w:spacing w:before="2" w:line="720" w:lineRule="auto"/>
        <w:ind w:left="641" w:right="-897" w:hanging="363"/>
        <w:rPr>
          <w:rFonts w:eastAsiaTheme="minorHAnsi"/>
          <w:sz w:val="24"/>
          <w:szCs w:val="24"/>
        </w:rPr>
      </w:pPr>
      <w:r w:rsidRPr="007C013E">
        <w:rPr>
          <w:rFonts w:eastAsiaTheme="minorHAnsi"/>
          <w:sz w:val="24"/>
          <w:szCs w:val="24"/>
        </w:rPr>
        <w:t>assistenza ad alunni/e privi/e dell’udito</w:t>
      </w:r>
      <w:r w:rsidRPr="007C013E">
        <w:rPr>
          <w:rFonts w:eastAsiaTheme="minorHAnsi"/>
          <w:sz w:val="24"/>
          <w:szCs w:val="24"/>
        </w:rPr>
        <w:tab/>
      </w:r>
      <w:r w:rsidRPr="007C013E">
        <w:rPr>
          <w:rFonts w:ascii="Cambria Math" w:eastAsiaTheme="minorHAnsi" w:hAnsi="Cambria Math" w:cs="Cambria Math"/>
          <w:sz w:val="24"/>
          <w:szCs w:val="24"/>
        </w:rPr>
        <w:t>◻</w:t>
      </w:r>
      <w:r w:rsidRPr="007C013E">
        <w:rPr>
          <w:rFonts w:eastAsiaTheme="minorHAnsi"/>
          <w:sz w:val="24"/>
          <w:szCs w:val="24"/>
        </w:rPr>
        <w:t xml:space="preserve"> Interprete LIS:  </w:t>
      </w:r>
      <w:r w:rsidR="008129D8" w:rsidRPr="007C013E">
        <w:rPr>
          <w:rFonts w:eastAsiaTheme="minorHAnsi"/>
          <w:sz w:val="24"/>
          <w:szCs w:val="24"/>
        </w:rPr>
        <w:t>_________</w:t>
      </w:r>
    </w:p>
    <w:p w:rsidR="00271C5A" w:rsidRPr="007C013E" w:rsidRDefault="00271C5A" w:rsidP="007C013E">
      <w:pPr>
        <w:pStyle w:val="Paragrafoelenco"/>
        <w:numPr>
          <w:ilvl w:val="0"/>
          <w:numId w:val="23"/>
        </w:numPr>
        <w:tabs>
          <w:tab w:val="left" w:pos="640"/>
          <w:tab w:val="left" w:pos="641"/>
          <w:tab w:val="left" w:pos="9824"/>
        </w:tabs>
        <w:spacing w:before="100" w:line="720" w:lineRule="auto"/>
        <w:ind w:left="641" w:hanging="363"/>
        <w:rPr>
          <w:rFonts w:eastAsiaTheme="minorHAnsi"/>
          <w:sz w:val="24"/>
          <w:szCs w:val="24"/>
        </w:rPr>
      </w:pPr>
      <w:r w:rsidRPr="007C013E">
        <w:rPr>
          <w:rFonts w:eastAsiaTheme="minorHAnsi"/>
          <w:sz w:val="24"/>
          <w:szCs w:val="24"/>
        </w:rPr>
        <w:t xml:space="preserve">assistenza ad alunni/e con disabilità intellettive e disturbi del neurosviluppo   </w:t>
      </w:r>
      <w:r w:rsidRPr="007C013E">
        <w:rPr>
          <w:rFonts w:ascii="Cambria Math" w:eastAsiaTheme="minorHAnsi" w:hAnsi="Cambria Math" w:cs="Cambria Math"/>
          <w:sz w:val="24"/>
          <w:szCs w:val="24"/>
        </w:rPr>
        <w:t>◻</w:t>
      </w:r>
      <w:r w:rsidRPr="007C013E">
        <w:rPr>
          <w:rFonts w:eastAsiaTheme="minorHAnsi"/>
          <w:sz w:val="24"/>
          <w:szCs w:val="24"/>
        </w:rPr>
        <w:t xml:space="preserve"> Esperto Comunicazione aumentativa: </w:t>
      </w:r>
      <w:r w:rsidR="008129D8" w:rsidRPr="007C013E">
        <w:rPr>
          <w:rFonts w:eastAsiaTheme="minorHAnsi"/>
          <w:sz w:val="24"/>
          <w:szCs w:val="24"/>
        </w:rPr>
        <w:t>__________________</w:t>
      </w:r>
      <w:r w:rsidRPr="007C013E">
        <w:rPr>
          <w:rFonts w:eastAsiaTheme="minorHAnsi"/>
          <w:sz w:val="24"/>
          <w:szCs w:val="24"/>
        </w:rPr>
        <w:t xml:space="preserve"> </w:t>
      </w:r>
      <w:r w:rsidRPr="007C013E">
        <w:rPr>
          <w:rFonts w:eastAsiaTheme="minorHAnsi"/>
          <w:sz w:val="24"/>
          <w:szCs w:val="24"/>
        </w:rPr>
        <w:tab/>
      </w:r>
    </w:p>
    <w:p w:rsidR="008129D8" w:rsidRPr="007C013E" w:rsidRDefault="00271C5A" w:rsidP="007C013E">
      <w:pPr>
        <w:pStyle w:val="Paragrafoelenco"/>
        <w:numPr>
          <w:ilvl w:val="0"/>
          <w:numId w:val="23"/>
        </w:numPr>
        <w:tabs>
          <w:tab w:val="left" w:pos="640"/>
          <w:tab w:val="left" w:pos="641"/>
          <w:tab w:val="left" w:pos="2864"/>
        </w:tabs>
        <w:spacing w:line="720" w:lineRule="auto"/>
        <w:ind w:left="641" w:hanging="363"/>
        <w:rPr>
          <w:rFonts w:eastAsiaTheme="minorHAnsi"/>
          <w:sz w:val="24"/>
          <w:szCs w:val="24"/>
        </w:rPr>
      </w:pPr>
      <w:r w:rsidRPr="007C013E">
        <w:rPr>
          <w:rFonts w:eastAsiaTheme="minorHAnsi"/>
          <w:sz w:val="24"/>
          <w:szCs w:val="24"/>
        </w:rPr>
        <w:t xml:space="preserve">Altro:  </w:t>
      </w:r>
    </w:p>
    <w:p w:rsidR="008129D8" w:rsidRDefault="008129D8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7C013E" w:rsidRDefault="007C013E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7C013E" w:rsidRDefault="007C013E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7C013E" w:rsidRDefault="007C013E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7C013E" w:rsidRDefault="007C013E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7C013E" w:rsidRDefault="007C013E" w:rsidP="008129D8">
      <w:pPr>
        <w:pStyle w:val="Paragrafoelenco"/>
        <w:tabs>
          <w:tab w:val="left" w:pos="640"/>
          <w:tab w:val="left" w:pos="641"/>
          <w:tab w:val="left" w:pos="2864"/>
        </w:tabs>
        <w:ind w:firstLine="0"/>
        <w:rPr>
          <w:rFonts w:eastAsiaTheme="minorHAnsi"/>
          <w:sz w:val="24"/>
          <w:szCs w:val="24"/>
        </w:rPr>
      </w:pPr>
    </w:p>
    <w:p w:rsidR="00271C5A" w:rsidRPr="007C013E" w:rsidRDefault="008129D8" w:rsidP="008129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>AUTONOMIA</w:t>
      </w:r>
      <w:r w:rsidR="00271C5A" w:rsidRPr="007C013E">
        <w:rPr>
          <w:rFonts w:ascii="Times New Roman" w:hAnsi="Times New Roman" w:cs="Times New Roman"/>
          <w:sz w:val="24"/>
          <w:szCs w:val="24"/>
        </w:rPr>
        <w:tab/>
      </w:r>
    </w:p>
    <w:p w:rsidR="000227B3" w:rsidRPr="007C013E" w:rsidRDefault="000227B3" w:rsidP="008129D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272"/>
        <w:gridCol w:w="1134"/>
        <w:gridCol w:w="1276"/>
        <w:gridCol w:w="1418"/>
        <w:gridCol w:w="1842"/>
      </w:tblGrid>
      <w:tr w:rsidR="008129D8" w:rsidRPr="007C013E" w:rsidTr="007C013E">
        <w:trPr>
          <w:trHeight w:val="1290"/>
          <w:jc w:val="center"/>
        </w:trPr>
        <w:tc>
          <w:tcPr>
            <w:tcW w:w="2125" w:type="dxa"/>
          </w:tcPr>
          <w:p w:rsidR="008129D8" w:rsidRPr="007C013E" w:rsidRDefault="008129D8" w:rsidP="00CE4B84">
            <w:pPr>
              <w:pStyle w:val="TableParagraph"/>
              <w:ind w:left="107"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Entità delle difficoltà nello svolgimento delle attività comprese in ciascun dominio/dimensione tenendo conto dei fattori ambientali implicati</w:t>
            </w:r>
          </w:p>
        </w:tc>
        <w:tc>
          <w:tcPr>
            <w:tcW w:w="1272" w:type="dxa"/>
          </w:tcPr>
          <w:p w:rsidR="008129D8" w:rsidRPr="007C013E" w:rsidRDefault="008129D8" w:rsidP="00CE4B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ind w:left="168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Assente</w:t>
            </w:r>
          </w:p>
          <w:p w:rsidR="008129D8" w:rsidRPr="007C013E" w:rsidRDefault="008129D8" w:rsidP="00CE4B84">
            <w:pPr>
              <w:pStyle w:val="TableParagraph"/>
              <w:spacing w:before="11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134" w:type="dxa"/>
          </w:tcPr>
          <w:p w:rsidR="008129D8" w:rsidRPr="007C013E" w:rsidRDefault="008129D8" w:rsidP="00CE4B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ind w:left="227" w:right="3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Lieve</w:t>
            </w:r>
          </w:p>
          <w:p w:rsidR="008129D8" w:rsidRPr="007C013E" w:rsidRDefault="008129D8" w:rsidP="00CE4B84">
            <w:pPr>
              <w:pStyle w:val="TableParagraph"/>
              <w:spacing w:before="117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276" w:type="dxa"/>
          </w:tcPr>
          <w:p w:rsidR="008129D8" w:rsidRPr="007C013E" w:rsidRDefault="008129D8" w:rsidP="00CE4B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ind w:left="310" w:right="3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</w:p>
          <w:p w:rsidR="008129D8" w:rsidRPr="007C013E" w:rsidRDefault="008129D8" w:rsidP="00CE4B84">
            <w:pPr>
              <w:pStyle w:val="TableParagraph"/>
              <w:spacing w:before="117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418" w:type="dxa"/>
          </w:tcPr>
          <w:p w:rsidR="008129D8" w:rsidRPr="007C013E" w:rsidRDefault="008129D8" w:rsidP="00CE4B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ind w:left="255" w:right="2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Elevata</w:t>
            </w:r>
          </w:p>
          <w:p w:rsidR="008129D8" w:rsidRPr="007C013E" w:rsidRDefault="008129D8" w:rsidP="00CE4B84">
            <w:pPr>
              <w:pStyle w:val="TableParagraph"/>
              <w:spacing w:before="117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  <w:tc>
          <w:tcPr>
            <w:tcW w:w="1842" w:type="dxa"/>
          </w:tcPr>
          <w:p w:rsidR="008129D8" w:rsidRPr="007C013E" w:rsidRDefault="008129D8" w:rsidP="00CE4B8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ind w:left="219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sz w:val="24"/>
                <w:szCs w:val="24"/>
              </w:rPr>
              <w:t>Molto elevata</w:t>
            </w:r>
          </w:p>
          <w:p w:rsidR="008129D8" w:rsidRPr="007C013E" w:rsidRDefault="008129D8" w:rsidP="00CE4B84">
            <w:pPr>
              <w:pStyle w:val="TableParagraph"/>
              <w:spacing w:before="11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w w:val="99"/>
                <w:sz w:val="24"/>
                <w:szCs w:val="24"/>
              </w:rPr>
              <w:t></w:t>
            </w:r>
          </w:p>
        </w:tc>
      </w:tr>
      <w:tr w:rsidR="008129D8" w:rsidRPr="007C013E" w:rsidTr="007C013E">
        <w:trPr>
          <w:trHeight w:val="892"/>
          <w:jc w:val="center"/>
        </w:trPr>
        <w:tc>
          <w:tcPr>
            <w:tcW w:w="2125" w:type="dxa"/>
          </w:tcPr>
          <w:p w:rsidR="008129D8" w:rsidRPr="007C013E" w:rsidRDefault="008129D8" w:rsidP="00CE4B8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29D8" w:rsidRPr="007C013E" w:rsidRDefault="008129D8" w:rsidP="00CE4B8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7C01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(*)</w:t>
            </w:r>
          </w:p>
        </w:tc>
        <w:tc>
          <w:tcPr>
            <w:tcW w:w="1272" w:type="dxa"/>
          </w:tcPr>
          <w:p w:rsidR="008129D8" w:rsidRPr="007C013E" w:rsidRDefault="008129D8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129D8" w:rsidRPr="007C013E" w:rsidRDefault="008129D8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129D8" w:rsidRPr="007C013E" w:rsidRDefault="008129D8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129D8" w:rsidRPr="007C013E" w:rsidRDefault="008129D8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129D8" w:rsidRPr="007C013E" w:rsidRDefault="008129D8" w:rsidP="00CE4B8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7B3" w:rsidRPr="007C013E" w:rsidRDefault="000227B3" w:rsidP="008129D8">
      <w:pPr>
        <w:spacing w:before="112"/>
        <w:ind w:left="212"/>
        <w:rPr>
          <w:rFonts w:ascii="Times New Roman" w:hAnsi="Times New Roman" w:cs="Times New Roman"/>
          <w:sz w:val="24"/>
          <w:szCs w:val="24"/>
        </w:rPr>
      </w:pPr>
    </w:p>
    <w:p w:rsidR="008129D8" w:rsidRPr="007C013E" w:rsidRDefault="008129D8" w:rsidP="008129D8">
      <w:pPr>
        <w:spacing w:before="112"/>
        <w:ind w:left="212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>Assistenza specialistica per</w:t>
      </w:r>
      <w:r w:rsidRPr="007C013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C013E">
        <w:rPr>
          <w:rFonts w:ascii="Times New Roman" w:hAnsi="Times New Roman" w:cs="Times New Roman"/>
          <w:sz w:val="24"/>
          <w:szCs w:val="24"/>
        </w:rPr>
        <w:t>l’autonomia</w:t>
      </w:r>
    </w:p>
    <w:p w:rsidR="008129D8" w:rsidRPr="007C013E" w:rsidRDefault="008129D8" w:rsidP="008129D8">
      <w:pPr>
        <w:pStyle w:val="Corpotesto"/>
        <w:ind w:left="212"/>
        <w:rPr>
          <w:sz w:val="24"/>
          <w:szCs w:val="24"/>
        </w:rPr>
      </w:pPr>
      <w:r w:rsidRPr="007C013E">
        <w:rPr>
          <w:sz w:val="24"/>
          <w:szCs w:val="24"/>
          <w:u w:val="single"/>
        </w:rPr>
        <w:t>Educazione e sviluppo dell'autonomia,</w:t>
      </w:r>
      <w:r w:rsidRPr="007C013E">
        <w:rPr>
          <w:spacing w:val="-16"/>
          <w:sz w:val="24"/>
          <w:szCs w:val="24"/>
          <w:u w:val="single"/>
        </w:rPr>
        <w:t xml:space="preserve"> </w:t>
      </w:r>
      <w:r w:rsidRPr="007C013E">
        <w:rPr>
          <w:sz w:val="24"/>
          <w:szCs w:val="24"/>
          <w:u w:val="single"/>
        </w:rPr>
        <w:t>nella:</w:t>
      </w:r>
    </w:p>
    <w:p w:rsidR="008129D8" w:rsidRPr="007C013E" w:rsidRDefault="008129D8" w:rsidP="008129D8">
      <w:pPr>
        <w:pStyle w:val="Corpotesto"/>
        <w:spacing w:before="5"/>
        <w:rPr>
          <w:sz w:val="24"/>
          <w:szCs w:val="24"/>
        </w:rPr>
      </w:pPr>
    </w:p>
    <w:p w:rsidR="008129D8" w:rsidRPr="007C013E" w:rsidRDefault="008129D8" w:rsidP="00BF48C7">
      <w:pPr>
        <w:spacing w:before="93"/>
        <w:ind w:left="212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 xml:space="preserve">cura di sé </w:t>
      </w:r>
      <w:r w:rsidRPr="007C013E">
        <w:rPr>
          <w:rFonts w:ascii="Cambria Math" w:hAnsi="Cambria Math" w:cs="Cambria Math"/>
          <w:sz w:val="24"/>
          <w:szCs w:val="24"/>
        </w:rPr>
        <w:t>◻</w:t>
      </w:r>
      <w:r w:rsidR="00BF48C7" w:rsidRPr="007C013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C013E">
        <w:rPr>
          <w:rFonts w:ascii="Times New Roman" w:hAnsi="Times New Roman" w:cs="Times New Roman"/>
          <w:sz w:val="24"/>
          <w:szCs w:val="24"/>
        </w:rPr>
        <w:t>mensa</w:t>
      </w:r>
      <w:r w:rsidRPr="007C013E">
        <w:rPr>
          <w:rFonts w:ascii="Times New Roman" w:hAnsi="Times New Roman" w:cs="Times New Roman"/>
          <w:sz w:val="24"/>
          <w:szCs w:val="24"/>
        </w:rPr>
        <w:tab/>
      </w:r>
      <w:r w:rsidRPr="007C013E">
        <w:rPr>
          <w:rFonts w:ascii="Cambria Math" w:hAnsi="Cambria Math" w:cs="Cambria Math"/>
          <w:sz w:val="24"/>
          <w:szCs w:val="24"/>
        </w:rPr>
        <w:t>◻</w:t>
      </w:r>
      <w:r w:rsidR="00BF48C7" w:rsidRPr="007C013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C013E">
        <w:rPr>
          <w:rFonts w:ascii="Times New Roman" w:hAnsi="Times New Roman" w:cs="Times New Roman"/>
          <w:sz w:val="24"/>
          <w:szCs w:val="24"/>
        </w:rPr>
        <w:t>altro</w:t>
      </w:r>
      <w:r w:rsidRPr="007C013E">
        <w:rPr>
          <w:rFonts w:ascii="Times New Roman" w:hAnsi="Times New Roman" w:cs="Times New Roman"/>
          <w:sz w:val="24"/>
          <w:szCs w:val="24"/>
        </w:rPr>
        <w:tab/>
      </w:r>
      <w:r w:rsidRPr="007C013E">
        <w:rPr>
          <w:rFonts w:ascii="Cambria Math" w:hAnsi="Cambria Math" w:cs="Cambria Math"/>
          <w:sz w:val="24"/>
          <w:szCs w:val="24"/>
        </w:rPr>
        <w:t>◻</w:t>
      </w:r>
      <w:r w:rsidRPr="007C013E">
        <w:rPr>
          <w:rFonts w:ascii="Times New Roman" w:hAnsi="Times New Roman" w:cs="Times New Roman"/>
          <w:sz w:val="24"/>
          <w:szCs w:val="24"/>
        </w:rPr>
        <w:t xml:space="preserve">  </w:t>
      </w:r>
      <w:r w:rsidRPr="007C013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C013E">
        <w:rPr>
          <w:rFonts w:ascii="Times New Roman" w:hAnsi="Times New Roman" w:cs="Times New Roman"/>
          <w:sz w:val="24"/>
          <w:szCs w:val="24"/>
        </w:rPr>
        <w:t>(specificare</w:t>
      </w:r>
      <w:r w:rsidRPr="007C013E">
        <w:rPr>
          <w:rFonts w:ascii="Times New Roman" w:hAnsi="Times New Roman" w:cs="Times New Roman"/>
          <w:sz w:val="24"/>
          <w:szCs w:val="24"/>
        </w:rPr>
        <w:tab/>
        <w:t>)</w:t>
      </w:r>
    </w:p>
    <w:p w:rsidR="008129D8" w:rsidRPr="007C013E" w:rsidRDefault="008129D8" w:rsidP="008129D8">
      <w:pPr>
        <w:pStyle w:val="Corpotesto"/>
        <w:ind w:left="212" w:right="210"/>
        <w:jc w:val="both"/>
        <w:rPr>
          <w:sz w:val="24"/>
          <w:szCs w:val="24"/>
        </w:rPr>
      </w:pPr>
      <w:r w:rsidRPr="007C013E">
        <w:rPr>
          <w:sz w:val="24"/>
          <w:szCs w:val="24"/>
        </w:rPr>
        <w:t>(*) Le risorse professionali da destinare all'assistenza, all'autonomia e alla comunicazione sono attribuite dagli Enti preposti, tenuto conto del principio di accomodamento ragionevole e sulla base delle richieste complessive formulate dai Dirigenti scolastici, secondo le modalità attuative e gli standard qualitativi previsti nell'accordo di cui all'articolo 3, comma 5-</w:t>
      </w:r>
      <w:r w:rsidRPr="007C013E">
        <w:rPr>
          <w:i/>
          <w:sz w:val="24"/>
          <w:szCs w:val="24"/>
        </w:rPr>
        <w:t xml:space="preserve">bis </w:t>
      </w:r>
      <w:r w:rsidRPr="007C013E">
        <w:rPr>
          <w:sz w:val="24"/>
          <w:szCs w:val="24"/>
        </w:rPr>
        <w:t>del DLgs 66/2017.</w:t>
      </w:r>
    </w:p>
    <w:p w:rsidR="008129D8" w:rsidRPr="007C013E" w:rsidRDefault="008129D8" w:rsidP="008129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27B3" w:rsidRPr="007C013E" w:rsidRDefault="000227B3" w:rsidP="008129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27B3" w:rsidRPr="007C013E" w:rsidRDefault="007C013E" w:rsidP="000227B3">
      <w:pPr>
        <w:ind w:left="576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C013E">
        <w:rPr>
          <w:rFonts w:ascii="Times New Roman" w:hAnsi="Times New Roman" w:cs="Times New Roman"/>
          <w:b/>
          <w:i/>
          <w:sz w:val="24"/>
          <w:szCs w:val="24"/>
        </w:rPr>
        <w:t xml:space="preserve"> Il </w:t>
      </w:r>
      <w:r w:rsidR="000227B3" w:rsidRPr="007C013E">
        <w:rPr>
          <w:rFonts w:ascii="Times New Roman" w:hAnsi="Times New Roman" w:cs="Times New Roman"/>
          <w:b/>
          <w:i/>
          <w:sz w:val="24"/>
          <w:szCs w:val="24"/>
        </w:rPr>
        <w:t>Dirigente</w:t>
      </w:r>
      <w:r w:rsidR="000227B3" w:rsidRPr="007C013E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="000227B3" w:rsidRPr="007C013E">
        <w:rPr>
          <w:rFonts w:ascii="Times New Roman" w:hAnsi="Times New Roman" w:cs="Times New Roman"/>
          <w:b/>
          <w:i/>
          <w:sz w:val="24"/>
          <w:szCs w:val="24"/>
        </w:rPr>
        <w:t>Scolastico</w:t>
      </w:r>
    </w:p>
    <w:p w:rsidR="007C013E" w:rsidRPr="007C013E" w:rsidRDefault="007C013E" w:rsidP="000227B3">
      <w:pPr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b/>
          <w:i/>
          <w:sz w:val="24"/>
          <w:szCs w:val="24"/>
        </w:rPr>
        <w:t>____________________</w:t>
      </w:r>
    </w:p>
    <w:p w:rsidR="000227B3" w:rsidRPr="007C013E" w:rsidRDefault="000227B3" w:rsidP="000227B3">
      <w:pPr>
        <w:tabs>
          <w:tab w:val="left" w:pos="3355"/>
        </w:tabs>
        <w:spacing w:before="100"/>
        <w:ind w:left="250"/>
        <w:rPr>
          <w:rFonts w:ascii="Times New Roman" w:hAnsi="Times New Roman" w:cs="Times New Roman"/>
          <w:b/>
          <w:sz w:val="24"/>
          <w:szCs w:val="24"/>
        </w:rPr>
      </w:pPr>
      <w:r w:rsidRPr="007C013E">
        <w:rPr>
          <w:rFonts w:ascii="Times New Roman" w:hAnsi="Times New Roman" w:cs="Times New Roman"/>
          <w:b/>
          <w:sz w:val="24"/>
          <w:szCs w:val="24"/>
        </w:rPr>
        <w:t xml:space="preserve">Data  </w:t>
      </w:r>
      <w:r w:rsidRPr="007C013E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7C013E">
        <w:rPr>
          <w:rFonts w:ascii="Times New Roman" w:hAnsi="Times New Roman" w:cs="Times New Roman"/>
          <w:b/>
          <w:w w:val="99"/>
          <w:sz w:val="24"/>
          <w:szCs w:val="24"/>
          <w:u w:val="single"/>
        </w:rPr>
        <w:t xml:space="preserve"> </w:t>
      </w:r>
      <w:r w:rsidRPr="007C013E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7C013E" w:rsidRPr="007C013E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__</w:t>
      </w:r>
    </w:p>
    <w:p w:rsidR="00271C5A" w:rsidRPr="007C013E" w:rsidRDefault="000227B3" w:rsidP="007C013E">
      <w:pPr>
        <w:jc w:val="both"/>
        <w:rPr>
          <w:rFonts w:ascii="Times New Roman" w:hAnsi="Times New Roman" w:cs="Times New Roman"/>
          <w:sz w:val="24"/>
          <w:szCs w:val="24"/>
        </w:rPr>
      </w:pPr>
      <w:r w:rsidRPr="007C013E">
        <w:rPr>
          <w:rFonts w:ascii="Times New Roman" w:hAnsi="Times New Roman" w:cs="Times New Roman"/>
          <w:sz w:val="24"/>
          <w:szCs w:val="24"/>
        </w:rPr>
        <w:tab/>
      </w:r>
      <w:bookmarkStart w:id="2" w:name="_GoBack"/>
      <w:bookmarkEnd w:id="2"/>
    </w:p>
    <w:sectPr w:rsidR="00271C5A" w:rsidRPr="007C013E" w:rsidSect="00BC31AA">
      <w:headerReference w:type="default" r:id="rId11"/>
      <w:pgSz w:w="11906" w:h="16838" w:code="9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0F8" w:rsidRDefault="005B10F8" w:rsidP="00650259">
      <w:pPr>
        <w:spacing w:after="0" w:line="240" w:lineRule="auto"/>
      </w:pPr>
      <w:r>
        <w:separator/>
      </w:r>
    </w:p>
  </w:endnote>
  <w:endnote w:type="continuationSeparator" w:id="0">
    <w:p w:rsidR="005B10F8" w:rsidRDefault="005B10F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771354-2341-49C1-BED3-DEC422D2D19F}"/>
    <w:embedBold r:id="rId2" w:fontKey="{04DA6CAE-6073-4BB9-B3A3-50F0A1FA30DA}"/>
    <w:embedBoldItalic r:id="rId3" w:fontKey="{CC03D735-010C-4B93-A609-3396BB1FC0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AA49C18-D7B8-46F2-AD97-DBC35D932DC4}"/>
    <w:embedBold r:id="rId5" w:fontKey="{94C2E373-7D75-414D-97DD-7BB2659FCF15}"/>
    <w:embedItalic r:id="rId6" w:fontKey="{BCADBC27-BAAC-497B-8675-80B8A1000EF4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A81E137-71BF-4949-926E-4C274729974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7CCCCBCC-B338-43BF-9615-8871A8D3070C}"/>
    <w:embedBold r:id="rId9" w:fontKey="{622F2E30-314B-4F1B-9864-1405281E86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5885949-8263-46DA-89B0-19BF42FC6DE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EFD7E80-FE09-4A2A-BC24-B547C319AC4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CFB2299-405F-4209-91D1-439FA34C25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0F8" w:rsidRDefault="005B10F8" w:rsidP="00650259">
      <w:pPr>
        <w:spacing w:after="0" w:line="240" w:lineRule="auto"/>
      </w:pPr>
      <w:r>
        <w:separator/>
      </w:r>
    </w:p>
  </w:footnote>
  <w:footnote w:type="continuationSeparator" w:id="0">
    <w:p w:rsidR="005B10F8" w:rsidRDefault="005B10F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CA0" w:rsidRDefault="00234CA0" w:rsidP="00DD5F90">
    <w:pPr>
      <w:tabs>
        <w:tab w:val="left" w:pos="7655"/>
      </w:tabs>
      <w:spacing w:before="20"/>
      <w:ind w:left="1418" w:right="1371"/>
      <w:jc w:val="center"/>
      <w:rPr>
        <w:b/>
        <w:i/>
        <w:sz w:val="40"/>
      </w:rPr>
    </w:pPr>
    <w:r>
      <w:rPr>
        <w:noProof/>
        <w:lang w:eastAsia="it-IT"/>
      </w:rPr>
      <w:drawing>
        <wp:anchor distT="0" distB="0" distL="0" distR="0" simplePos="0" relativeHeight="251659264" behindDoc="0" locked="0" layoutInCell="1" allowOverlap="1" wp14:anchorId="5C92A194" wp14:editId="004D9D7C">
          <wp:simplePos x="0" y="0"/>
          <wp:positionH relativeFrom="page">
            <wp:posOffset>6137910</wp:posOffset>
          </wp:positionH>
          <wp:positionV relativeFrom="paragraph">
            <wp:posOffset>-180938</wp:posOffset>
          </wp:positionV>
          <wp:extent cx="813815" cy="679730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3815" cy="6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0288" behindDoc="0" locked="0" layoutInCell="1" allowOverlap="1" wp14:anchorId="3C9F550B" wp14:editId="478E6D46">
          <wp:simplePos x="0" y="0"/>
          <wp:positionH relativeFrom="page">
            <wp:posOffset>329565</wp:posOffset>
          </wp:positionH>
          <wp:positionV relativeFrom="paragraph">
            <wp:posOffset>-178435</wp:posOffset>
          </wp:positionV>
          <wp:extent cx="914399" cy="76809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4399" cy="768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color w:val="6279BB"/>
        <w:sz w:val="40"/>
      </w:rPr>
      <w:t>Conferenza Cittadina</w:t>
    </w:r>
  </w:p>
  <w:p w:rsidR="00234CA0" w:rsidRDefault="00234CA0" w:rsidP="00DD5F90">
    <w:pPr>
      <w:spacing w:before="73"/>
      <w:ind w:left="851" w:right="804"/>
      <w:jc w:val="center"/>
      <w:rPr>
        <w:b/>
        <w:i/>
        <w:color w:val="6279BB"/>
        <w:sz w:val="40"/>
      </w:rPr>
    </w:pPr>
    <w:r>
      <w:rPr>
        <w:b/>
        <w:i/>
        <w:noProof/>
        <w:sz w:val="40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2FC55" wp14:editId="139723EB">
              <wp:simplePos x="0" y="0"/>
              <wp:positionH relativeFrom="column">
                <wp:posOffset>-390525</wp:posOffset>
              </wp:positionH>
              <wp:positionV relativeFrom="paragraph">
                <wp:posOffset>475615</wp:posOffset>
              </wp:positionV>
              <wp:extent cx="7200900" cy="9525"/>
              <wp:effectExtent l="0" t="0" r="19050" b="28575"/>
              <wp:wrapNone/>
              <wp:docPr id="10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9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E30E60" id="Connettore 1 1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37.45pt" to="536.2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" strokecolor="#155078 [3204]" strokeweight=".5pt">
              <v:stroke joinstyle="miter"/>
            </v:line>
          </w:pict>
        </mc:Fallback>
      </mc:AlternateContent>
    </w:r>
    <w:r>
      <w:rPr>
        <w:b/>
        <w:i/>
        <w:color w:val="6279BB"/>
        <w:sz w:val="40"/>
      </w:rPr>
      <w:t>delle lstituzioni Scolastiche Autonome</w:t>
    </w:r>
  </w:p>
  <w:p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B57AD7"/>
    <w:multiLevelType w:val="hybridMultilevel"/>
    <w:tmpl w:val="9B361092"/>
    <w:lvl w:ilvl="0" w:tplc="1CDC6338">
      <w:numFmt w:val="bullet"/>
      <w:lvlText w:val=""/>
      <w:lvlJc w:val="left"/>
      <w:pPr>
        <w:ind w:left="640" w:hanging="361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BE7C38F4">
      <w:numFmt w:val="bullet"/>
      <w:lvlText w:val="•"/>
      <w:lvlJc w:val="left"/>
      <w:pPr>
        <w:ind w:left="1582" w:hanging="361"/>
      </w:pPr>
      <w:rPr>
        <w:rFonts w:hint="default"/>
        <w:lang w:val="it-IT" w:eastAsia="en-US" w:bidi="ar-SA"/>
      </w:rPr>
    </w:lvl>
    <w:lvl w:ilvl="2" w:tplc="5B52D7CA">
      <w:numFmt w:val="bullet"/>
      <w:lvlText w:val="•"/>
      <w:lvlJc w:val="left"/>
      <w:pPr>
        <w:ind w:left="2525" w:hanging="361"/>
      </w:pPr>
      <w:rPr>
        <w:rFonts w:hint="default"/>
        <w:lang w:val="it-IT" w:eastAsia="en-US" w:bidi="ar-SA"/>
      </w:rPr>
    </w:lvl>
    <w:lvl w:ilvl="3" w:tplc="F4DC1D04">
      <w:numFmt w:val="bullet"/>
      <w:lvlText w:val="•"/>
      <w:lvlJc w:val="left"/>
      <w:pPr>
        <w:ind w:left="3467" w:hanging="361"/>
      </w:pPr>
      <w:rPr>
        <w:rFonts w:hint="default"/>
        <w:lang w:val="it-IT" w:eastAsia="en-US" w:bidi="ar-SA"/>
      </w:rPr>
    </w:lvl>
    <w:lvl w:ilvl="4" w:tplc="6DD61EA0">
      <w:numFmt w:val="bullet"/>
      <w:lvlText w:val="•"/>
      <w:lvlJc w:val="left"/>
      <w:pPr>
        <w:ind w:left="4410" w:hanging="361"/>
      </w:pPr>
      <w:rPr>
        <w:rFonts w:hint="default"/>
        <w:lang w:val="it-IT" w:eastAsia="en-US" w:bidi="ar-SA"/>
      </w:rPr>
    </w:lvl>
    <w:lvl w:ilvl="5" w:tplc="45289332">
      <w:numFmt w:val="bullet"/>
      <w:lvlText w:val="•"/>
      <w:lvlJc w:val="left"/>
      <w:pPr>
        <w:ind w:left="5353" w:hanging="361"/>
      </w:pPr>
      <w:rPr>
        <w:rFonts w:hint="default"/>
        <w:lang w:val="it-IT" w:eastAsia="en-US" w:bidi="ar-SA"/>
      </w:rPr>
    </w:lvl>
    <w:lvl w:ilvl="6" w:tplc="9342AFA4">
      <w:numFmt w:val="bullet"/>
      <w:lvlText w:val="•"/>
      <w:lvlJc w:val="left"/>
      <w:pPr>
        <w:ind w:left="6295" w:hanging="361"/>
      </w:pPr>
      <w:rPr>
        <w:rFonts w:hint="default"/>
        <w:lang w:val="it-IT" w:eastAsia="en-US" w:bidi="ar-SA"/>
      </w:rPr>
    </w:lvl>
    <w:lvl w:ilvl="7" w:tplc="D000230C">
      <w:numFmt w:val="bullet"/>
      <w:lvlText w:val="•"/>
      <w:lvlJc w:val="left"/>
      <w:pPr>
        <w:ind w:left="7238" w:hanging="361"/>
      </w:pPr>
      <w:rPr>
        <w:rFonts w:hint="default"/>
        <w:lang w:val="it-IT" w:eastAsia="en-US" w:bidi="ar-SA"/>
      </w:rPr>
    </w:lvl>
    <w:lvl w:ilvl="8" w:tplc="D4B269DC">
      <w:numFmt w:val="bullet"/>
      <w:lvlText w:val="•"/>
      <w:lvlJc w:val="left"/>
      <w:pPr>
        <w:ind w:left="8181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0F8"/>
    <w:rsid w:val="000227B3"/>
    <w:rsid w:val="000456E1"/>
    <w:rsid w:val="00052382"/>
    <w:rsid w:val="0006568A"/>
    <w:rsid w:val="00076F0F"/>
    <w:rsid w:val="00084253"/>
    <w:rsid w:val="000A270F"/>
    <w:rsid w:val="000B2376"/>
    <w:rsid w:val="000D1F49"/>
    <w:rsid w:val="00122AEB"/>
    <w:rsid w:val="00133EED"/>
    <w:rsid w:val="00151182"/>
    <w:rsid w:val="001727CA"/>
    <w:rsid w:val="00194F7A"/>
    <w:rsid w:val="001D3027"/>
    <w:rsid w:val="00234CA0"/>
    <w:rsid w:val="00271C5A"/>
    <w:rsid w:val="002928D0"/>
    <w:rsid w:val="002C56E6"/>
    <w:rsid w:val="00361E11"/>
    <w:rsid w:val="003A31A9"/>
    <w:rsid w:val="003B4744"/>
    <w:rsid w:val="003F0847"/>
    <w:rsid w:val="0040090B"/>
    <w:rsid w:val="0046302A"/>
    <w:rsid w:val="00473306"/>
    <w:rsid w:val="00487D2D"/>
    <w:rsid w:val="004A1BB9"/>
    <w:rsid w:val="004A6C32"/>
    <w:rsid w:val="004D5D62"/>
    <w:rsid w:val="005112D0"/>
    <w:rsid w:val="00513C5E"/>
    <w:rsid w:val="00517FCC"/>
    <w:rsid w:val="00577D82"/>
    <w:rsid w:val="00577E06"/>
    <w:rsid w:val="00590C78"/>
    <w:rsid w:val="005A3BF7"/>
    <w:rsid w:val="005B10F8"/>
    <w:rsid w:val="005C7AC4"/>
    <w:rsid w:val="005F2035"/>
    <w:rsid w:val="005F7990"/>
    <w:rsid w:val="00632472"/>
    <w:rsid w:val="0063739C"/>
    <w:rsid w:val="00650259"/>
    <w:rsid w:val="0068170B"/>
    <w:rsid w:val="006D70EE"/>
    <w:rsid w:val="00770F25"/>
    <w:rsid w:val="007928A5"/>
    <w:rsid w:val="007A35A8"/>
    <w:rsid w:val="007B0A85"/>
    <w:rsid w:val="007C013E"/>
    <w:rsid w:val="007C6A52"/>
    <w:rsid w:val="007F7B5D"/>
    <w:rsid w:val="008129D8"/>
    <w:rsid w:val="0082043E"/>
    <w:rsid w:val="00836129"/>
    <w:rsid w:val="00842A0E"/>
    <w:rsid w:val="008A7488"/>
    <w:rsid w:val="008E203A"/>
    <w:rsid w:val="0090596C"/>
    <w:rsid w:val="0091229C"/>
    <w:rsid w:val="00940E73"/>
    <w:rsid w:val="0098597D"/>
    <w:rsid w:val="0099013F"/>
    <w:rsid w:val="009F619A"/>
    <w:rsid w:val="009F6DDE"/>
    <w:rsid w:val="00A0038C"/>
    <w:rsid w:val="00A370A8"/>
    <w:rsid w:val="00A449E9"/>
    <w:rsid w:val="00A567C3"/>
    <w:rsid w:val="00AE23D6"/>
    <w:rsid w:val="00BC31AA"/>
    <w:rsid w:val="00BD4753"/>
    <w:rsid w:val="00BD5CB1"/>
    <w:rsid w:val="00BE62EE"/>
    <w:rsid w:val="00BF48C7"/>
    <w:rsid w:val="00BF51BD"/>
    <w:rsid w:val="00C003BA"/>
    <w:rsid w:val="00C46878"/>
    <w:rsid w:val="00CB4A51"/>
    <w:rsid w:val="00CD4532"/>
    <w:rsid w:val="00CD47B0"/>
    <w:rsid w:val="00CD70CE"/>
    <w:rsid w:val="00CE6104"/>
    <w:rsid w:val="00CE7918"/>
    <w:rsid w:val="00CF2469"/>
    <w:rsid w:val="00D16163"/>
    <w:rsid w:val="00D632EB"/>
    <w:rsid w:val="00DB3EEA"/>
    <w:rsid w:val="00DB3FAD"/>
    <w:rsid w:val="00DC4C97"/>
    <w:rsid w:val="00DD5F90"/>
    <w:rsid w:val="00E139C4"/>
    <w:rsid w:val="00E61C09"/>
    <w:rsid w:val="00E677FE"/>
    <w:rsid w:val="00EA0DF6"/>
    <w:rsid w:val="00EB3B58"/>
    <w:rsid w:val="00EC7359"/>
    <w:rsid w:val="00EE3054"/>
    <w:rsid w:val="00F00606"/>
    <w:rsid w:val="00F01256"/>
    <w:rsid w:val="00F52451"/>
    <w:rsid w:val="00F901DA"/>
    <w:rsid w:val="00F97EB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customStyle="1" w:styleId="TableParagraph">
    <w:name w:val="Table Paragraph"/>
    <w:basedOn w:val="Normale"/>
    <w:uiPriority w:val="1"/>
    <w:qFormat/>
    <w:rsid w:val="00CF2469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2"/>
      <w:szCs w:val="22"/>
    </w:rPr>
  </w:style>
  <w:style w:type="table" w:customStyle="1" w:styleId="TableNormal">
    <w:name w:val="Table Normal"/>
    <w:uiPriority w:val="2"/>
    <w:semiHidden/>
    <w:qFormat/>
    <w:rsid w:val="00CF2469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3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31AA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271C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71C5A"/>
    <w:rPr>
      <w:rFonts w:ascii="Times New Roman" w:eastAsia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1"/>
    <w:qFormat/>
    <w:rsid w:val="00271C5A"/>
    <w:pPr>
      <w:widowControl w:val="0"/>
      <w:autoSpaceDE w:val="0"/>
      <w:autoSpaceDN w:val="0"/>
      <w:spacing w:after="0" w:line="240" w:lineRule="auto"/>
      <w:ind w:left="640" w:hanging="361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UOPG04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53D71A77EC24E779CC6B7A883E287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FE55E-3D24-4F40-B1DF-67CD060C5E78}"/>
      </w:docPartPr>
      <w:docPartBody>
        <w:p w:rsidR="00A84932" w:rsidRDefault="000F6135" w:rsidP="000F6135">
          <w:pPr>
            <w:pStyle w:val="A53D71A77EC24E779CC6B7A883E2873D"/>
          </w:pPr>
          <w:r w:rsidRPr="0090596C">
            <w:rPr>
              <w:lang w:bidi="it-I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35"/>
    <w:rsid w:val="000F6135"/>
    <w:rsid w:val="003C390C"/>
    <w:rsid w:val="00A8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FC58D2839874B56BBFA24C8CDBCF9BF">
    <w:name w:val="7FC58D2839874B56BBFA24C8CDBCF9BF"/>
  </w:style>
  <w:style w:type="paragraph" w:customStyle="1" w:styleId="8527546014024602A314D084DB3E4DA1">
    <w:name w:val="8527546014024602A314D084DB3E4DA1"/>
  </w:style>
  <w:style w:type="paragraph" w:customStyle="1" w:styleId="43198E9D1A9E4BADADD6D381163E5888">
    <w:name w:val="43198E9D1A9E4BADADD6D381163E5888"/>
  </w:style>
  <w:style w:type="paragraph" w:customStyle="1" w:styleId="65AD874454CC471FA027DB9CBC0614A9">
    <w:name w:val="65AD874454CC471FA027DB9CBC0614A9"/>
  </w:style>
  <w:style w:type="paragraph" w:customStyle="1" w:styleId="265E3B79B2C3411082BCC7F34AD142FB">
    <w:name w:val="265E3B79B2C3411082BCC7F34AD142FB"/>
  </w:style>
  <w:style w:type="paragraph" w:customStyle="1" w:styleId="4F4D35E05705423592B7C6051F78898F">
    <w:name w:val="4F4D35E05705423592B7C6051F78898F"/>
  </w:style>
  <w:style w:type="paragraph" w:customStyle="1" w:styleId="2BEBB216542A4418A83657A3FE8ACD53">
    <w:name w:val="2BEBB216542A4418A83657A3FE8ACD53"/>
  </w:style>
  <w:style w:type="paragraph" w:customStyle="1" w:styleId="5E9CB0F80E074219AF807955A1A75373">
    <w:name w:val="5E9CB0F80E074219AF807955A1A75373"/>
  </w:style>
  <w:style w:type="paragraph" w:customStyle="1" w:styleId="97AB0C1CB4A74B5B92D709F29DC75B62">
    <w:name w:val="97AB0C1CB4A74B5B92D709F29DC75B62"/>
  </w:style>
  <w:style w:type="paragraph" w:customStyle="1" w:styleId="457B387F31E145439A65A328CF465813">
    <w:name w:val="457B387F31E145439A65A328CF465813"/>
  </w:style>
  <w:style w:type="paragraph" w:customStyle="1" w:styleId="30E4E666B0A941559E253FDA9F05EB45">
    <w:name w:val="30E4E666B0A941559E253FDA9F05EB45"/>
  </w:style>
  <w:style w:type="paragraph" w:customStyle="1" w:styleId="118FEE9DC1E54606BAECCEE52BCA4412">
    <w:name w:val="118FEE9DC1E54606BAECCEE52BCA4412"/>
  </w:style>
  <w:style w:type="paragraph" w:customStyle="1" w:styleId="734754BC2C49444AB9F236A163C171F0">
    <w:name w:val="734754BC2C49444AB9F236A163C171F0"/>
  </w:style>
  <w:style w:type="paragraph" w:customStyle="1" w:styleId="9A6EBB5DC0FE42FC9C8F05207284D9E4">
    <w:name w:val="9A6EBB5DC0FE42FC9C8F05207284D9E4"/>
  </w:style>
  <w:style w:type="paragraph" w:customStyle="1" w:styleId="6DF3F453E0F34F3FAA854D0619F2469A">
    <w:name w:val="6DF3F453E0F34F3FAA854D0619F2469A"/>
  </w:style>
  <w:style w:type="paragraph" w:customStyle="1" w:styleId="CB33EF8C7F22404FBBA189809C738BC5">
    <w:name w:val="CB33EF8C7F22404FBBA189809C738BC5"/>
  </w:style>
  <w:style w:type="character" w:styleId="Testosegnaposto">
    <w:name w:val="Placeholder Text"/>
    <w:basedOn w:val="Carpredefinitoparagrafo"/>
    <w:uiPriority w:val="99"/>
    <w:semiHidden/>
    <w:rsid w:val="000F6135"/>
    <w:rPr>
      <w:color w:val="808080"/>
    </w:rPr>
  </w:style>
  <w:style w:type="paragraph" w:customStyle="1" w:styleId="55E7C46CBB5342AC8653B728811346D2">
    <w:name w:val="55E7C46CBB5342AC8653B728811346D2"/>
  </w:style>
  <w:style w:type="paragraph" w:customStyle="1" w:styleId="308F792101D04003981AF202835129EF">
    <w:name w:val="308F792101D04003981AF202835129EF"/>
  </w:style>
  <w:style w:type="paragraph" w:customStyle="1" w:styleId="28373450FA014606AD072C95372B6312">
    <w:name w:val="28373450FA014606AD072C95372B6312"/>
  </w:style>
  <w:style w:type="paragraph" w:customStyle="1" w:styleId="A9BA72EAA2974C63A8BA93E597F5F449">
    <w:name w:val="A9BA72EAA2974C63A8BA93E597F5F449"/>
  </w:style>
  <w:style w:type="paragraph" w:customStyle="1" w:styleId="51B4EFDB062A48B6A943AD1EB8580C3E">
    <w:name w:val="51B4EFDB062A48B6A943AD1EB8580C3E"/>
  </w:style>
  <w:style w:type="paragraph" w:customStyle="1" w:styleId="DBAC8C0BB33B4E8697BB3B9A05C4B73F">
    <w:name w:val="DBAC8C0BB33B4E8697BB3B9A05C4B73F"/>
  </w:style>
  <w:style w:type="paragraph" w:customStyle="1" w:styleId="19A5CD70CE934E4BAA91DC5B9D5097CF">
    <w:name w:val="19A5CD70CE934E4BAA91DC5B9D5097CF"/>
  </w:style>
  <w:style w:type="paragraph" w:customStyle="1" w:styleId="5E39110A0BBF4452955BCCCC6C26C06F">
    <w:name w:val="5E39110A0BBF4452955BCCCC6C26C06F"/>
    <w:rsid w:val="000F6135"/>
  </w:style>
  <w:style w:type="paragraph" w:customStyle="1" w:styleId="399663EC605B4ED8B3DE72CE2F350DC5">
    <w:name w:val="399663EC605B4ED8B3DE72CE2F350DC5"/>
    <w:rsid w:val="000F6135"/>
  </w:style>
  <w:style w:type="paragraph" w:customStyle="1" w:styleId="40371BD8EFBE446696B55F888AB9F9A9">
    <w:name w:val="40371BD8EFBE446696B55F888AB9F9A9"/>
    <w:rsid w:val="000F6135"/>
  </w:style>
  <w:style w:type="paragraph" w:customStyle="1" w:styleId="741D18082A244C868D11CE4885F5FBA8">
    <w:name w:val="741D18082A244C868D11CE4885F5FBA8"/>
    <w:rsid w:val="000F6135"/>
  </w:style>
  <w:style w:type="paragraph" w:customStyle="1" w:styleId="33EBA5989FC24D7FB8F3095FEE2D94E8">
    <w:name w:val="33EBA5989FC24D7FB8F3095FEE2D94E8"/>
    <w:rsid w:val="000F6135"/>
  </w:style>
  <w:style w:type="paragraph" w:customStyle="1" w:styleId="3E327A5968E840D69F8C705C52F9CC26">
    <w:name w:val="3E327A5968E840D69F8C705C52F9CC26"/>
    <w:rsid w:val="000F6135"/>
  </w:style>
  <w:style w:type="paragraph" w:customStyle="1" w:styleId="EDE51A57251D4E63B675FAD53BACD6AF">
    <w:name w:val="EDE51A57251D4E63B675FAD53BACD6AF"/>
    <w:rsid w:val="000F6135"/>
  </w:style>
  <w:style w:type="paragraph" w:customStyle="1" w:styleId="F3221D955F5F46B89D64C1C91BFB7112">
    <w:name w:val="F3221D955F5F46B89D64C1C91BFB7112"/>
    <w:rsid w:val="000F6135"/>
  </w:style>
  <w:style w:type="paragraph" w:customStyle="1" w:styleId="8990145AD2774429A17D3E54269EB154">
    <w:name w:val="8990145AD2774429A17D3E54269EB154"/>
    <w:rsid w:val="000F6135"/>
  </w:style>
  <w:style w:type="paragraph" w:customStyle="1" w:styleId="EE5A75525C2D4483BB956CD76B9CD73B">
    <w:name w:val="EE5A75525C2D4483BB956CD76B9CD73B"/>
    <w:rsid w:val="000F6135"/>
  </w:style>
  <w:style w:type="paragraph" w:customStyle="1" w:styleId="BBC4757A86CF42FC8A9D31762842FC7E">
    <w:name w:val="BBC4757A86CF42FC8A9D31762842FC7E"/>
    <w:rsid w:val="000F6135"/>
  </w:style>
  <w:style w:type="paragraph" w:customStyle="1" w:styleId="91F0BA241AA64EF3A5C0C8BE7BBB8772">
    <w:name w:val="91F0BA241AA64EF3A5C0C8BE7BBB8772"/>
    <w:rsid w:val="000F6135"/>
  </w:style>
  <w:style w:type="paragraph" w:customStyle="1" w:styleId="163CA913CF704D2E83EC97348BC4337D">
    <w:name w:val="163CA913CF704D2E83EC97348BC4337D"/>
    <w:rsid w:val="000F6135"/>
  </w:style>
  <w:style w:type="paragraph" w:customStyle="1" w:styleId="A2A013785C964510B50C1C52928FEC31">
    <w:name w:val="A2A013785C964510B50C1C52928FEC31"/>
    <w:rsid w:val="000F6135"/>
  </w:style>
  <w:style w:type="paragraph" w:customStyle="1" w:styleId="608E2276B89C4EA1B356F21B64D0502B">
    <w:name w:val="608E2276B89C4EA1B356F21B64D0502B"/>
    <w:rsid w:val="000F6135"/>
  </w:style>
  <w:style w:type="paragraph" w:customStyle="1" w:styleId="A75E065312C446B4AE3FF631D0C92E24">
    <w:name w:val="A75E065312C446B4AE3FF631D0C92E24"/>
    <w:rsid w:val="000F6135"/>
  </w:style>
  <w:style w:type="paragraph" w:customStyle="1" w:styleId="F318E65F89D542FABCACAA27203A6ECE">
    <w:name w:val="F318E65F89D542FABCACAA27203A6ECE"/>
    <w:rsid w:val="000F6135"/>
  </w:style>
  <w:style w:type="paragraph" w:customStyle="1" w:styleId="1D835F9EBEE94924B62CA61FF3ACDF66">
    <w:name w:val="1D835F9EBEE94924B62CA61FF3ACDF66"/>
    <w:rsid w:val="000F6135"/>
  </w:style>
  <w:style w:type="paragraph" w:customStyle="1" w:styleId="BF43C0B0824C44E58C58E9F906B3C82A">
    <w:name w:val="BF43C0B0824C44E58C58E9F906B3C82A"/>
    <w:rsid w:val="000F6135"/>
  </w:style>
  <w:style w:type="paragraph" w:customStyle="1" w:styleId="236DEBBB7A30473CA79737D178CAC776">
    <w:name w:val="236DEBBB7A30473CA79737D178CAC776"/>
    <w:rsid w:val="000F6135"/>
  </w:style>
  <w:style w:type="paragraph" w:customStyle="1" w:styleId="8FED8CC81CE947AAB04A9CAC51AB2BFB">
    <w:name w:val="8FED8CC81CE947AAB04A9CAC51AB2BFB"/>
    <w:rsid w:val="000F6135"/>
  </w:style>
  <w:style w:type="paragraph" w:customStyle="1" w:styleId="7C53CD759B8246BDBE3D8B1EF87FF4C0">
    <w:name w:val="7C53CD759B8246BDBE3D8B1EF87FF4C0"/>
    <w:rsid w:val="000F6135"/>
  </w:style>
  <w:style w:type="paragraph" w:customStyle="1" w:styleId="9574346D4C70446BBFF589FBE60A2D8B">
    <w:name w:val="9574346D4C70446BBFF589FBE60A2D8B"/>
    <w:rsid w:val="000F6135"/>
  </w:style>
  <w:style w:type="paragraph" w:customStyle="1" w:styleId="DEF285BFF76D4C359A89D295169F009F">
    <w:name w:val="DEF285BFF76D4C359A89D295169F009F"/>
    <w:rsid w:val="000F6135"/>
  </w:style>
  <w:style w:type="paragraph" w:customStyle="1" w:styleId="798B73D2BE844076A1DAD9ECFEA02BD4">
    <w:name w:val="798B73D2BE844076A1DAD9ECFEA02BD4"/>
    <w:rsid w:val="000F6135"/>
  </w:style>
  <w:style w:type="paragraph" w:customStyle="1" w:styleId="5EA0D0D499D24893891CC3FFE7DF4E9E">
    <w:name w:val="5EA0D0D499D24893891CC3FFE7DF4E9E"/>
    <w:rsid w:val="000F6135"/>
  </w:style>
  <w:style w:type="paragraph" w:customStyle="1" w:styleId="7BE4957EDCA7492DA1E102E530605C57">
    <w:name w:val="7BE4957EDCA7492DA1E102E530605C57"/>
    <w:rsid w:val="000F6135"/>
  </w:style>
  <w:style w:type="paragraph" w:customStyle="1" w:styleId="FE3E31B70C6B4C0C8A734800F37D2064">
    <w:name w:val="FE3E31B70C6B4C0C8A734800F37D2064"/>
    <w:rsid w:val="000F6135"/>
  </w:style>
  <w:style w:type="paragraph" w:customStyle="1" w:styleId="C67E5616D09B4348A6E9A7544734F17E">
    <w:name w:val="C67E5616D09B4348A6E9A7544734F17E"/>
    <w:rsid w:val="000F6135"/>
  </w:style>
  <w:style w:type="paragraph" w:customStyle="1" w:styleId="7DDBEF0CDF5A44B7BB9DF3DA26D4C364">
    <w:name w:val="7DDBEF0CDF5A44B7BB9DF3DA26D4C364"/>
    <w:rsid w:val="000F6135"/>
  </w:style>
  <w:style w:type="paragraph" w:customStyle="1" w:styleId="8141EF250D2C4A8BB5B6B8C8B4543EF3">
    <w:name w:val="8141EF250D2C4A8BB5B6B8C8B4543EF3"/>
    <w:rsid w:val="000F6135"/>
  </w:style>
  <w:style w:type="paragraph" w:customStyle="1" w:styleId="161C04765CFA4287AA794967B3D4D95C">
    <w:name w:val="161C04765CFA4287AA794967B3D4D95C"/>
    <w:rsid w:val="000F6135"/>
  </w:style>
  <w:style w:type="paragraph" w:customStyle="1" w:styleId="78E157AAF5DC49FD9E8E2239F19BE7A0">
    <w:name w:val="78E157AAF5DC49FD9E8E2239F19BE7A0"/>
    <w:rsid w:val="000F6135"/>
  </w:style>
  <w:style w:type="paragraph" w:customStyle="1" w:styleId="B5E635B9108F41289DEB43BAC2CF0D99">
    <w:name w:val="B5E635B9108F41289DEB43BAC2CF0D99"/>
    <w:rsid w:val="000F6135"/>
  </w:style>
  <w:style w:type="paragraph" w:customStyle="1" w:styleId="FD3A14D9967840CDA88E008F5F20C8AB">
    <w:name w:val="FD3A14D9967840CDA88E008F5F20C8AB"/>
    <w:rsid w:val="000F6135"/>
  </w:style>
  <w:style w:type="paragraph" w:customStyle="1" w:styleId="DB5196AA868A4570B0F2923A058E3B0A">
    <w:name w:val="DB5196AA868A4570B0F2923A058E3B0A"/>
    <w:rsid w:val="000F6135"/>
  </w:style>
  <w:style w:type="paragraph" w:customStyle="1" w:styleId="9714855677644799B7F4122C9D29C2D8">
    <w:name w:val="9714855677644799B7F4122C9D29C2D8"/>
    <w:rsid w:val="000F6135"/>
  </w:style>
  <w:style w:type="paragraph" w:customStyle="1" w:styleId="1764A993232D4CBEA1760CFC43FFF7F1">
    <w:name w:val="1764A993232D4CBEA1760CFC43FFF7F1"/>
    <w:rsid w:val="000F6135"/>
  </w:style>
  <w:style w:type="paragraph" w:customStyle="1" w:styleId="F5D4A6F180C1482DA542109522232B0E">
    <w:name w:val="F5D4A6F180C1482DA542109522232B0E"/>
    <w:rsid w:val="000F6135"/>
  </w:style>
  <w:style w:type="paragraph" w:customStyle="1" w:styleId="117FD52949A14E7B99526AFAC7D7C2AA">
    <w:name w:val="117FD52949A14E7B99526AFAC7D7C2AA"/>
    <w:rsid w:val="000F6135"/>
  </w:style>
  <w:style w:type="paragraph" w:customStyle="1" w:styleId="6D331839553F495CAB30079728B7972F">
    <w:name w:val="6D331839553F495CAB30079728B7972F"/>
    <w:rsid w:val="000F6135"/>
  </w:style>
  <w:style w:type="paragraph" w:customStyle="1" w:styleId="C81479A365CA4E3A8C4FB2E4E1C0B845">
    <w:name w:val="C81479A365CA4E3A8C4FB2E4E1C0B845"/>
    <w:rsid w:val="000F6135"/>
  </w:style>
  <w:style w:type="paragraph" w:customStyle="1" w:styleId="86081CC55B6B47058E7BF4B083EB3CA8">
    <w:name w:val="86081CC55B6B47058E7BF4B083EB3CA8"/>
    <w:rsid w:val="000F6135"/>
  </w:style>
  <w:style w:type="paragraph" w:customStyle="1" w:styleId="AADF34A7B6F845D8861551E7CA2A1B12">
    <w:name w:val="AADF34A7B6F845D8861551E7CA2A1B12"/>
    <w:rsid w:val="000F6135"/>
  </w:style>
  <w:style w:type="paragraph" w:customStyle="1" w:styleId="6129368BEA7F4A72A4CD597E9083AA4F">
    <w:name w:val="6129368BEA7F4A72A4CD597E9083AA4F"/>
    <w:rsid w:val="000F6135"/>
  </w:style>
  <w:style w:type="paragraph" w:customStyle="1" w:styleId="15DFD4F476654D5D972AB78D5584B8B1">
    <w:name w:val="15DFD4F476654D5D972AB78D5584B8B1"/>
    <w:rsid w:val="000F6135"/>
  </w:style>
  <w:style w:type="paragraph" w:customStyle="1" w:styleId="289B1D2EAB954B11824878C7A7C71735">
    <w:name w:val="289B1D2EAB954B11824878C7A7C71735"/>
    <w:rsid w:val="000F6135"/>
  </w:style>
  <w:style w:type="paragraph" w:customStyle="1" w:styleId="E9CBCEA0DA1B497483213506E2C84C34">
    <w:name w:val="E9CBCEA0DA1B497483213506E2C84C34"/>
    <w:rsid w:val="000F6135"/>
  </w:style>
  <w:style w:type="paragraph" w:customStyle="1" w:styleId="6CC6A29228144B6A88D25EABCB194F3B">
    <w:name w:val="6CC6A29228144B6A88D25EABCB194F3B"/>
    <w:rsid w:val="000F6135"/>
  </w:style>
  <w:style w:type="paragraph" w:customStyle="1" w:styleId="1D69A78DA6E74C74886B095C938FCCE6">
    <w:name w:val="1D69A78DA6E74C74886B095C938FCCE6"/>
    <w:rsid w:val="000F6135"/>
  </w:style>
  <w:style w:type="paragraph" w:customStyle="1" w:styleId="1DDA0F5037AA443BB3BBA4814A686F5A">
    <w:name w:val="1DDA0F5037AA443BB3BBA4814A686F5A"/>
    <w:rsid w:val="000F6135"/>
  </w:style>
  <w:style w:type="paragraph" w:customStyle="1" w:styleId="B5D2B1C91E1F4F1DA9C51610AA490F7D">
    <w:name w:val="B5D2B1C91E1F4F1DA9C51610AA490F7D"/>
    <w:rsid w:val="000F6135"/>
  </w:style>
  <w:style w:type="paragraph" w:customStyle="1" w:styleId="E42FE0B1216F4A81BD38C916EEF586FB">
    <w:name w:val="E42FE0B1216F4A81BD38C916EEF586FB"/>
    <w:rsid w:val="000F6135"/>
  </w:style>
  <w:style w:type="paragraph" w:customStyle="1" w:styleId="E050386761EA4EF19AB897C0159719C7">
    <w:name w:val="E050386761EA4EF19AB897C0159719C7"/>
    <w:rsid w:val="000F6135"/>
  </w:style>
  <w:style w:type="paragraph" w:customStyle="1" w:styleId="367ECDAD6BBB42D0A106164A4EBD3EDD">
    <w:name w:val="367ECDAD6BBB42D0A106164A4EBD3EDD"/>
    <w:rsid w:val="000F6135"/>
  </w:style>
  <w:style w:type="paragraph" w:customStyle="1" w:styleId="10DDE3051B8742EABF5D8F09971C9D74">
    <w:name w:val="10DDE3051B8742EABF5D8F09971C9D74"/>
    <w:rsid w:val="000F6135"/>
  </w:style>
  <w:style w:type="paragraph" w:customStyle="1" w:styleId="1EEFB875D8E449F5AB19170914E5C3F4">
    <w:name w:val="1EEFB875D8E449F5AB19170914E5C3F4"/>
    <w:rsid w:val="000F6135"/>
  </w:style>
  <w:style w:type="paragraph" w:customStyle="1" w:styleId="87396B4B1BF04F13A8CC44058566DC86">
    <w:name w:val="87396B4B1BF04F13A8CC44058566DC86"/>
    <w:rsid w:val="000F6135"/>
  </w:style>
  <w:style w:type="paragraph" w:customStyle="1" w:styleId="24A49D3EBF104CFD82FC6D834307EEE8">
    <w:name w:val="24A49D3EBF104CFD82FC6D834307EEE8"/>
    <w:rsid w:val="000F6135"/>
  </w:style>
  <w:style w:type="paragraph" w:customStyle="1" w:styleId="4874BB65BDD24914947BE932C88B552B">
    <w:name w:val="4874BB65BDD24914947BE932C88B552B"/>
    <w:rsid w:val="000F6135"/>
  </w:style>
  <w:style w:type="paragraph" w:customStyle="1" w:styleId="D6CA9522481F4BDCAC8443D6284671EE">
    <w:name w:val="D6CA9522481F4BDCAC8443D6284671EE"/>
    <w:rsid w:val="000F6135"/>
  </w:style>
  <w:style w:type="paragraph" w:customStyle="1" w:styleId="8AA3CD97E05D4C75A5F390C6B5CEDE9F">
    <w:name w:val="8AA3CD97E05D4C75A5F390C6B5CEDE9F"/>
    <w:rsid w:val="000F6135"/>
  </w:style>
  <w:style w:type="paragraph" w:customStyle="1" w:styleId="E449C0B634E0415FB19A83A31D6F43B1">
    <w:name w:val="E449C0B634E0415FB19A83A31D6F43B1"/>
    <w:rsid w:val="000F6135"/>
  </w:style>
  <w:style w:type="paragraph" w:customStyle="1" w:styleId="6F26299F6C0348F78301E43B7B0AF9C7">
    <w:name w:val="6F26299F6C0348F78301E43B7B0AF9C7"/>
    <w:rsid w:val="000F6135"/>
  </w:style>
  <w:style w:type="paragraph" w:customStyle="1" w:styleId="1B90C0F41F7C4A1589F0B9CFE13A1D24">
    <w:name w:val="1B90C0F41F7C4A1589F0B9CFE13A1D24"/>
    <w:rsid w:val="000F6135"/>
  </w:style>
  <w:style w:type="paragraph" w:customStyle="1" w:styleId="B0DBDC5BB1084A109390ABE66B785A42">
    <w:name w:val="B0DBDC5BB1084A109390ABE66B785A42"/>
    <w:rsid w:val="000F6135"/>
  </w:style>
  <w:style w:type="paragraph" w:customStyle="1" w:styleId="B51A300086ED4E0385C1E1E8CBA34495">
    <w:name w:val="B51A300086ED4E0385C1E1E8CBA34495"/>
    <w:rsid w:val="000F6135"/>
  </w:style>
  <w:style w:type="paragraph" w:customStyle="1" w:styleId="779EC4953B9844CDBCC212287BB03BDF">
    <w:name w:val="779EC4953B9844CDBCC212287BB03BDF"/>
    <w:rsid w:val="000F6135"/>
  </w:style>
  <w:style w:type="paragraph" w:customStyle="1" w:styleId="7BB48F9018D449AE8E395D6206BAA506">
    <w:name w:val="7BB48F9018D449AE8E395D6206BAA506"/>
    <w:rsid w:val="000F6135"/>
  </w:style>
  <w:style w:type="paragraph" w:customStyle="1" w:styleId="256FF8A00BC94B108E7188C8866A10E6">
    <w:name w:val="256FF8A00BC94B108E7188C8866A10E6"/>
    <w:rsid w:val="000F6135"/>
  </w:style>
  <w:style w:type="paragraph" w:customStyle="1" w:styleId="478989D3BC4C4747AEE2FA63B33FA36F">
    <w:name w:val="478989D3BC4C4747AEE2FA63B33FA36F"/>
    <w:rsid w:val="000F6135"/>
  </w:style>
  <w:style w:type="paragraph" w:customStyle="1" w:styleId="F4D8BAF02C944C608B450AE84C0EA4B1">
    <w:name w:val="F4D8BAF02C944C608B450AE84C0EA4B1"/>
    <w:rsid w:val="000F6135"/>
  </w:style>
  <w:style w:type="paragraph" w:customStyle="1" w:styleId="7E442EED50F34CBF91BE7131DCADDB58">
    <w:name w:val="7E442EED50F34CBF91BE7131DCADDB58"/>
    <w:rsid w:val="000F6135"/>
  </w:style>
  <w:style w:type="paragraph" w:customStyle="1" w:styleId="742654CD0EEF4C31A61CFEBEF75370B0">
    <w:name w:val="742654CD0EEF4C31A61CFEBEF75370B0"/>
    <w:rsid w:val="000F6135"/>
  </w:style>
  <w:style w:type="paragraph" w:customStyle="1" w:styleId="C33FE8D85A1843F6BD03DB6D998F5ADD">
    <w:name w:val="C33FE8D85A1843F6BD03DB6D998F5ADD"/>
    <w:rsid w:val="000F6135"/>
  </w:style>
  <w:style w:type="paragraph" w:customStyle="1" w:styleId="51F83B5996F849CEB4CF1265CDA68BBE">
    <w:name w:val="51F83B5996F849CEB4CF1265CDA68BBE"/>
    <w:rsid w:val="000F6135"/>
  </w:style>
  <w:style w:type="paragraph" w:customStyle="1" w:styleId="522A3FC1BAFA497FA8024804DB73D13E">
    <w:name w:val="522A3FC1BAFA497FA8024804DB73D13E"/>
    <w:rsid w:val="000F6135"/>
  </w:style>
  <w:style w:type="paragraph" w:customStyle="1" w:styleId="8E139F79C72A432BBA59DED74AE2974C">
    <w:name w:val="8E139F79C72A432BBA59DED74AE2974C"/>
    <w:rsid w:val="000F6135"/>
  </w:style>
  <w:style w:type="paragraph" w:customStyle="1" w:styleId="528EDA1F400848CDA75935CACBAEE94C">
    <w:name w:val="528EDA1F400848CDA75935CACBAEE94C"/>
    <w:rsid w:val="000F6135"/>
  </w:style>
  <w:style w:type="paragraph" w:customStyle="1" w:styleId="4950E01F4B85456D9A11D7EC0C9E179A">
    <w:name w:val="4950E01F4B85456D9A11D7EC0C9E179A"/>
    <w:rsid w:val="000F6135"/>
  </w:style>
  <w:style w:type="paragraph" w:customStyle="1" w:styleId="BBEA34119A754D0F96A025210606E7FC">
    <w:name w:val="BBEA34119A754D0F96A025210606E7FC"/>
    <w:rsid w:val="000F6135"/>
  </w:style>
  <w:style w:type="paragraph" w:customStyle="1" w:styleId="523A1848F5FC4F98BF80D4A66086653B">
    <w:name w:val="523A1848F5FC4F98BF80D4A66086653B"/>
    <w:rsid w:val="000F6135"/>
  </w:style>
  <w:style w:type="paragraph" w:customStyle="1" w:styleId="480D9B54979E469DB450CC6C03E10E6B">
    <w:name w:val="480D9B54979E469DB450CC6C03E10E6B"/>
    <w:rsid w:val="000F6135"/>
  </w:style>
  <w:style w:type="paragraph" w:customStyle="1" w:styleId="92C2E7367ED94EE28F2B1AED1F0941DF">
    <w:name w:val="92C2E7367ED94EE28F2B1AED1F0941DF"/>
    <w:rsid w:val="000F6135"/>
  </w:style>
  <w:style w:type="paragraph" w:customStyle="1" w:styleId="5B961D1EA6DE4F32BE6004E700678D0E">
    <w:name w:val="5B961D1EA6DE4F32BE6004E700678D0E"/>
    <w:rsid w:val="000F6135"/>
  </w:style>
  <w:style w:type="paragraph" w:customStyle="1" w:styleId="9AC5E81C10704AC4BCE737D4B04CD349">
    <w:name w:val="9AC5E81C10704AC4BCE737D4B04CD349"/>
    <w:rsid w:val="000F6135"/>
  </w:style>
  <w:style w:type="paragraph" w:customStyle="1" w:styleId="C3B078AA094F4C90B0B1B7C60A32845E">
    <w:name w:val="C3B078AA094F4C90B0B1B7C60A32845E"/>
    <w:rsid w:val="000F6135"/>
  </w:style>
  <w:style w:type="paragraph" w:customStyle="1" w:styleId="EFFF89BE3E414588993868393A5AC42D">
    <w:name w:val="EFFF89BE3E414588993868393A5AC42D"/>
    <w:rsid w:val="000F6135"/>
  </w:style>
  <w:style w:type="paragraph" w:customStyle="1" w:styleId="2A9BB3E5501F4AE98FB2D892FB0334F4">
    <w:name w:val="2A9BB3E5501F4AE98FB2D892FB0334F4"/>
    <w:rsid w:val="000F6135"/>
  </w:style>
  <w:style w:type="paragraph" w:customStyle="1" w:styleId="95716565F03C47A79C108FB68A8A0BAA">
    <w:name w:val="95716565F03C47A79C108FB68A8A0BAA"/>
    <w:rsid w:val="000F6135"/>
  </w:style>
  <w:style w:type="paragraph" w:customStyle="1" w:styleId="7BAE2806EFCA491C9CD7297836EF6610">
    <w:name w:val="7BAE2806EFCA491C9CD7297836EF6610"/>
    <w:rsid w:val="000F6135"/>
  </w:style>
  <w:style w:type="paragraph" w:customStyle="1" w:styleId="81C5E33AF56341A9914C32CD85A29BD5">
    <w:name w:val="81C5E33AF56341A9914C32CD85A29BD5"/>
    <w:rsid w:val="000F6135"/>
  </w:style>
  <w:style w:type="paragraph" w:customStyle="1" w:styleId="477ABE3761BC4B42BE204D55196A8D4B">
    <w:name w:val="477ABE3761BC4B42BE204D55196A8D4B"/>
    <w:rsid w:val="000F6135"/>
  </w:style>
  <w:style w:type="paragraph" w:customStyle="1" w:styleId="E64D959C6A6B478D99E4CBF7BA6850B2">
    <w:name w:val="E64D959C6A6B478D99E4CBF7BA6850B2"/>
    <w:rsid w:val="000F6135"/>
  </w:style>
  <w:style w:type="paragraph" w:customStyle="1" w:styleId="747BCA5B50274D078B4462944AE8D4DC">
    <w:name w:val="747BCA5B50274D078B4462944AE8D4DC"/>
    <w:rsid w:val="000F6135"/>
  </w:style>
  <w:style w:type="paragraph" w:customStyle="1" w:styleId="3F0CEA29DEA64EDBAC7064457E631C44">
    <w:name w:val="3F0CEA29DEA64EDBAC7064457E631C44"/>
    <w:rsid w:val="000F6135"/>
  </w:style>
  <w:style w:type="paragraph" w:customStyle="1" w:styleId="6466B5B6CEA5443B846B6EBC4A8FA8A5">
    <w:name w:val="6466B5B6CEA5443B846B6EBC4A8FA8A5"/>
    <w:rsid w:val="000F6135"/>
  </w:style>
  <w:style w:type="paragraph" w:customStyle="1" w:styleId="2105A00A1968411892F51834396595E9">
    <w:name w:val="2105A00A1968411892F51834396595E9"/>
    <w:rsid w:val="000F6135"/>
  </w:style>
  <w:style w:type="paragraph" w:customStyle="1" w:styleId="200E67053C964F05AC06222DF1DF9CBA">
    <w:name w:val="200E67053C964F05AC06222DF1DF9CBA"/>
    <w:rsid w:val="000F6135"/>
  </w:style>
  <w:style w:type="paragraph" w:customStyle="1" w:styleId="13575178B4D940A8BD186E3CEB4214CC">
    <w:name w:val="13575178B4D940A8BD186E3CEB4214CC"/>
    <w:rsid w:val="000F6135"/>
  </w:style>
  <w:style w:type="paragraph" w:customStyle="1" w:styleId="AFA6FD280B9A4BD5B71F51AC5A84964A">
    <w:name w:val="AFA6FD280B9A4BD5B71F51AC5A84964A"/>
    <w:rsid w:val="000F6135"/>
  </w:style>
  <w:style w:type="paragraph" w:customStyle="1" w:styleId="780BBFE53CDA4F299DE892807D3462EB">
    <w:name w:val="780BBFE53CDA4F299DE892807D3462EB"/>
    <w:rsid w:val="000F6135"/>
  </w:style>
  <w:style w:type="paragraph" w:customStyle="1" w:styleId="8A0767D2CEE34E3BB7ABAC24E70431D6">
    <w:name w:val="8A0767D2CEE34E3BB7ABAC24E70431D6"/>
    <w:rsid w:val="000F6135"/>
  </w:style>
  <w:style w:type="paragraph" w:customStyle="1" w:styleId="667794C7DCA547C988C78E076F5D77FA">
    <w:name w:val="667794C7DCA547C988C78E076F5D77FA"/>
    <w:rsid w:val="000F6135"/>
  </w:style>
  <w:style w:type="paragraph" w:customStyle="1" w:styleId="33BF0ED281B248129EE6803BF4924CD5">
    <w:name w:val="33BF0ED281B248129EE6803BF4924CD5"/>
    <w:rsid w:val="000F6135"/>
  </w:style>
  <w:style w:type="paragraph" w:customStyle="1" w:styleId="6078D5A8C5604B5397634D3504E46AEB">
    <w:name w:val="6078D5A8C5604B5397634D3504E46AEB"/>
    <w:rsid w:val="000F6135"/>
  </w:style>
  <w:style w:type="paragraph" w:customStyle="1" w:styleId="5651CFB01D304332ADE65AEE894AF50E">
    <w:name w:val="5651CFB01D304332ADE65AEE894AF50E"/>
    <w:rsid w:val="000F6135"/>
  </w:style>
  <w:style w:type="paragraph" w:customStyle="1" w:styleId="347F064FCC6F4D6FB3B6A907AD66B7B4">
    <w:name w:val="347F064FCC6F4D6FB3B6A907AD66B7B4"/>
    <w:rsid w:val="000F6135"/>
  </w:style>
  <w:style w:type="paragraph" w:customStyle="1" w:styleId="FE9C70D079E64BF196622C119DF26D50">
    <w:name w:val="FE9C70D079E64BF196622C119DF26D50"/>
    <w:rsid w:val="000F6135"/>
  </w:style>
  <w:style w:type="paragraph" w:customStyle="1" w:styleId="440165D7A2064AC28FD2A4F9CF38F845">
    <w:name w:val="440165D7A2064AC28FD2A4F9CF38F845"/>
    <w:rsid w:val="000F6135"/>
  </w:style>
  <w:style w:type="paragraph" w:customStyle="1" w:styleId="D82FE7728F3247E899857F31ED802F95">
    <w:name w:val="D82FE7728F3247E899857F31ED802F95"/>
    <w:rsid w:val="000F6135"/>
  </w:style>
  <w:style w:type="paragraph" w:customStyle="1" w:styleId="C0518FBBAAA14E488188896D0E8FF953">
    <w:name w:val="C0518FBBAAA14E488188896D0E8FF953"/>
    <w:rsid w:val="000F6135"/>
  </w:style>
  <w:style w:type="paragraph" w:customStyle="1" w:styleId="6680909999E7428CA00CE395BD901D79">
    <w:name w:val="6680909999E7428CA00CE395BD901D79"/>
    <w:rsid w:val="000F6135"/>
  </w:style>
  <w:style w:type="paragraph" w:customStyle="1" w:styleId="FCB43C50E6B2489287B9E926887C6F25">
    <w:name w:val="FCB43C50E6B2489287B9E926887C6F25"/>
    <w:rsid w:val="000F6135"/>
  </w:style>
  <w:style w:type="paragraph" w:customStyle="1" w:styleId="A34C050488A5473F9C3D5AE77E5DA3CB">
    <w:name w:val="A34C050488A5473F9C3D5AE77E5DA3CB"/>
    <w:rsid w:val="000F6135"/>
  </w:style>
  <w:style w:type="paragraph" w:customStyle="1" w:styleId="DBCD4D048E0E43B48541C9A583AA9879">
    <w:name w:val="DBCD4D048E0E43B48541C9A583AA9879"/>
    <w:rsid w:val="000F6135"/>
  </w:style>
  <w:style w:type="paragraph" w:customStyle="1" w:styleId="47AEAE3E73164934BB9EE3F1D6361495">
    <w:name w:val="47AEAE3E73164934BB9EE3F1D6361495"/>
    <w:rsid w:val="000F6135"/>
  </w:style>
  <w:style w:type="paragraph" w:customStyle="1" w:styleId="0CA25B8F7A6647DD830FA15EB01C1759">
    <w:name w:val="0CA25B8F7A6647DD830FA15EB01C1759"/>
    <w:rsid w:val="000F6135"/>
  </w:style>
  <w:style w:type="paragraph" w:customStyle="1" w:styleId="B33FC63C3CB444FCB15DD1055FCC8842">
    <w:name w:val="B33FC63C3CB444FCB15DD1055FCC8842"/>
    <w:rsid w:val="000F6135"/>
  </w:style>
  <w:style w:type="paragraph" w:customStyle="1" w:styleId="C8A7FC7B156B4E8D893C8E989778A201">
    <w:name w:val="C8A7FC7B156B4E8D893C8E989778A201"/>
    <w:rsid w:val="000F6135"/>
  </w:style>
  <w:style w:type="paragraph" w:customStyle="1" w:styleId="627B87C8D69749848FAD7CBC56542DAE">
    <w:name w:val="627B87C8D69749848FAD7CBC56542DAE"/>
    <w:rsid w:val="000F6135"/>
  </w:style>
  <w:style w:type="paragraph" w:customStyle="1" w:styleId="899166050F2C4E489758BB31CFB45F90">
    <w:name w:val="899166050F2C4E489758BB31CFB45F90"/>
    <w:rsid w:val="000F6135"/>
  </w:style>
  <w:style w:type="paragraph" w:customStyle="1" w:styleId="3F6189A573994E63A345A2B3C14C8A03">
    <w:name w:val="3F6189A573994E63A345A2B3C14C8A03"/>
    <w:rsid w:val="000F6135"/>
  </w:style>
  <w:style w:type="paragraph" w:customStyle="1" w:styleId="2F408F9D3D674DE098C85A5F41264AD7">
    <w:name w:val="2F408F9D3D674DE098C85A5F41264AD7"/>
    <w:rsid w:val="000F6135"/>
  </w:style>
  <w:style w:type="paragraph" w:customStyle="1" w:styleId="BFB66A8144734827BBEF7904C3F708CD">
    <w:name w:val="BFB66A8144734827BBEF7904C3F708CD"/>
    <w:rsid w:val="000F6135"/>
  </w:style>
  <w:style w:type="paragraph" w:customStyle="1" w:styleId="7B7D53D71C4C415FABEBD27EA211500D">
    <w:name w:val="7B7D53D71C4C415FABEBD27EA211500D"/>
    <w:rsid w:val="000F6135"/>
  </w:style>
  <w:style w:type="paragraph" w:customStyle="1" w:styleId="76C7F5D53B454170949543776C1D3F40">
    <w:name w:val="76C7F5D53B454170949543776C1D3F40"/>
    <w:rsid w:val="000F6135"/>
  </w:style>
  <w:style w:type="paragraph" w:customStyle="1" w:styleId="6BDFA01F14EF446DA3BEAA30175166DD">
    <w:name w:val="6BDFA01F14EF446DA3BEAA30175166DD"/>
    <w:rsid w:val="000F6135"/>
  </w:style>
  <w:style w:type="paragraph" w:customStyle="1" w:styleId="CE9B8ED4430C4FC990DA1D4B12A2DF17">
    <w:name w:val="CE9B8ED4430C4FC990DA1D4B12A2DF17"/>
    <w:rsid w:val="000F6135"/>
  </w:style>
  <w:style w:type="paragraph" w:customStyle="1" w:styleId="19061577472E4BAABAEA6ABF9961523C">
    <w:name w:val="19061577472E4BAABAEA6ABF9961523C"/>
    <w:rsid w:val="000F6135"/>
  </w:style>
  <w:style w:type="paragraph" w:customStyle="1" w:styleId="834D929680C14ED098F7F697DCF19BEB">
    <w:name w:val="834D929680C14ED098F7F697DCF19BEB"/>
    <w:rsid w:val="000F6135"/>
  </w:style>
  <w:style w:type="paragraph" w:customStyle="1" w:styleId="FE262BA6B6234294A5DEBEB18869E768">
    <w:name w:val="FE262BA6B6234294A5DEBEB18869E768"/>
    <w:rsid w:val="000F6135"/>
  </w:style>
  <w:style w:type="paragraph" w:customStyle="1" w:styleId="E4ADC0E33C9B444BBE135CDF56F0DDBF">
    <w:name w:val="E4ADC0E33C9B444BBE135CDF56F0DDBF"/>
    <w:rsid w:val="000F6135"/>
  </w:style>
  <w:style w:type="paragraph" w:customStyle="1" w:styleId="09FF35AE850C48AB891E718CA73A145F">
    <w:name w:val="09FF35AE850C48AB891E718CA73A145F"/>
    <w:rsid w:val="000F6135"/>
  </w:style>
  <w:style w:type="paragraph" w:customStyle="1" w:styleId="122E0A95DAA744C0BEACE280EEFC730F">
    <w:name w:val="122E0A95DAA744C0BEACE280EEFC730F"/>
    <w:rsid w:val="000F6135"/>
  </w:style>
  <w:style w:type="paragraph" w:customStyle="1" w:styleId="12BE818C573E4B0993656CC5F1078B59">
    <w:name w:val="12BE818C573E4B0993656CC5F1078B59"/>
    <w:rsid w:val="000F6135"/>
  </w:style>
  <w:style w:type="paragraph" w:customStyle="1" w:styleId="B3ABB2971D4E41E39B9A0E983535A68F">
    <w:name w:val="B3ABB2971D4E41E39B9A0E983535A68F"/>
    <w:rsid w:val="000F6135"/>
  </w:style>
  <w:style w:type="paragraph" w:customStyle="1" w:styleId="DBC066DE5EB14D3A84D2E5AC738DE92A">
    <w:name w:val="DBC066DE5EB14D3A84D2E5AC738DE92A"/>
    <w:rsid w:val="000F6135"/>
  </w:style>
  <w:style w:type="paragraph" w:customStyle="1" w:styleId="FE25948BEF7742669FAC26FA2286B7E4">
    <w:name w:val="FE25948BEF7742669FAC26FA2286B7E4"/>
    <w:rsid w:val="000F6135"/>
  </w:style>
  <w:style w:type="paragraph" w:customStyle="1" w:styleId="CFA6310F2BF0439682C087E5B7002ABA">
    <w:name w:val="CFA6310F2BF0439682C087E5B7002ABA"/>
    <w:rsid w:val="000F6135"/>
  </w:style>
  <w:style w:type="paragraph" w:customStyle="1" w:styleId="84F4235C3FD34CA1AEAB7F9E8D5339E4">
    <w:name w:val="84F4235C3FD34CA1AEAB7F9E8D5339E4"/>
    <w:rsid w:val="000F6135"/>
  </w:style>
  <w:style w:type="paragraph" w:customStyle="1" w:styleId="03ABC931EDA347F29DED2C74C4352B63">
    <w:name w:val="03ABC931EDA347F29DED2C74C4352B63"/>
    <w:rsid w:val="000F6135"/>
  </w:style>
  <w:style w:type="paragraph" w:customStyle="1" w:styleId="6A4CEFBA0C504B869966FD96E1F812EB">
    <w:name w:val="6A4CEFBA0C504B869966FD96E1F812EB"/>
    <w:rsid w:val="000F6135"/>
  </w:style>
  <w:style w:type="paragraph" w:customStyle="1" w:styleId="BE7F3B11C63043BC8C1E03EA9B98644A">
    <w:name w:val="BE7F3B11C63043BC8C1E03EA9B98644A"/>
    <w:rsid w:val="000F6135"/>
  </w:style>
  <w:style w:type="paragraph" w:customStyle="1" w:styleId="2D6587F7D58F4F9C91D466E11F7AC157">
    <w:name w:val="2D6587F7D58F4F9C91D466E11F7AC157"/>
    <w:rsid w:val="000F6135"/>
  </w:style>
  <w:style w:type="paragraph" w:customStyle="1" w:styleId="C07DD999D27E49B7841DCE275554B4FC">
    <w:name w:val="C07DD999D27E49B7841DCE275554B4FC"/>
    <w:rsid w:val="000F6135"/>
  </w:style>
  <w:style w:type="paragraph" w:customStyle="1" w:styleId="6FBA8B33207845C5A17C64E7DDB5F44F">
    <w:name w:val="6FBA8B33207845C5A17C64E7DDB5F44F"/>
    <w:rsid w:val="000F6135"/>
  </w:style>
  <w:style w:type="paragraph" w:customStyle="1" w:styleId="C4413C40AFE24CD782CED7E115A2475A">
    <w:name w:val="C4413C40AFE24CD782CED7E115A2475A"/>
    <w:rsid w:val="000F6135"/>
  </w:style>
  <w:style w:type="paragraph" w:customStyle="1" w:styleId="2C55DB98C27045A1841050AA5ACB62F9">
    <w:name w:val="2C55DB98C27045A1841050AA5ACB62F9"/>
    <w:rsid w:val="000F6135"/>
  </w:style>
  <w:style w:type="paragraph" w:customStyle="1" w:styleId="BCB41C23307041F4AC877F307E12593F">
    <w:name w:val="BCB41C23307041F4AC877F307E12593F"/>
    <w:rsid w:val="000F6135"/>
  </w:style>
  <w:style w:type="paragraph" w:customStyle="1" w:styleId="440E13626F104C6ABBE342CB90E6ED66">
    <w:name w:val="440E13626F104C6ABBE342CB90E6ED66"/>
    <w:rsid w:val="000F6135"/>
  </w:style>
  <w:style w:type="paragraph" w:customStyle="1" w:styleId="55538D7CC2994906BE6E8A080785F53A">
    <w:name w:val="55538D7CC2994906BE6E8A080785F53A"/>
    <w:rsid w:val="000F6135"/>
  </w:style>
  <w:style w:type="paragraph" w:customStyle="1" w:styleId="A255A3433EB24C62937D1E8960D837B8">
    <w:name w:val="A255A3433EB24C62937D1E8960D837B8"/>
    <w:rsid w:val="000F6135"/>
  </w:style>
  <w:style w:type="paragraph" w:customStyle="1" w:styleId="F689C39D2EBB4D0BA77E8BF952F47072">
    <w:name w:val="F689C39D2EBB4D0BA77E8BF952F47072"/>
    <w:rsid w:val="000F6135"/>
  </w:style>
  <w:style w:type="paragraph" w:customStyle="1" w:styleId="D124BF37CE3B4FA0BEFD02060C2D5942">
    <w:name w:val="D124BF37CE3B4FA0BEFD02060C2D5942"/>
    <w:rsid w:val="000F6135"/>
  </w:style>
  <w:style w:type="paragraph" w:customStyle="1" w:styleId="68D127C100174A22B6118CF99862CF65">
    <w:name w:val="68D127C100174A22B6118CF99862CF65"/>
    <w:rsid w:val="000F6135"/>
  </w:style>
  <w:style w:type="paragraph" w:customStyle="1" w:styleId="A316A47C0EBA4DDA9516A6B3EBA36797">
    <w:name w:val="A316A47C0EBA4DDA9516A6B3EBA36797"/>
    <w:rsid w:val="000F6135"/>
  </w:style>
  <w:style w:type="paragraph" w:customStyle="1" w:styleId="CC337CD4762A4B779100B48051C53C4A">
    <w:name w:val="CC337CD4762A4B779100B48051C53C4A"/>
    <w:rsid w:val="000F6135"/>
  </w:style>
  <w:style w:type="paragraph" w:customStyle="1" w:styleId="956727E1AD1D4F16821A2E58EA48FAE5">
    <w:name w:val="956727E1AD1D4F16821A2E58EA48FAE5"/>
    <w:rsid w:val="000F6135"/>
  </w:style>
  <w:style w:type="paragraph" w:customStyle="1" w:styleId="E65A854164D847FEB1CB0FA095358FB7">
    <w:name w:val="E65A854164D847FEB1CB0FA095358FB7"/>
    <w:rsid w:val="000F6135"/>
  </w:style>
  <w:style w:type="paragraph" w:customStyle="1" w:styleId="2BD872D602AA40439958F1B0FAF3112A">
    <w:name w:val="2BD872D602AA40439958F1B0FAF3112A"/>
    <w:rsid w:val="000F6135"/>
  </w:style>
  <w:style w:type="paragraph" w:customStyle="1" w:styleId="B22C1D576EB04743924C40ACCA80116C">
    <w:name w:val="B22C1D576EB04743924C40ACCA80116C"/>
    <w:rsid w:val="000F6135"/>
  </w:style>
  <w:style w:type="paragraph" w:customStyle="1" w:styleId="5E8FC1948DC245ACB4630F93068E1C43">
    <w:name w:val="5E8FC1948DC245ACB4630F93068E1C43"/>
    <w:rsid w:val="000F6135"/>
  </w:style>
  <w:style w:type="paragraph" w:customStyle="1" w:styleId="3273325672B548B39ED18EA7FD28B5AC">
    <w:name w:val="3273325672B548B39ED18EA7FD28B5AC"/>
    <w:rsid w:val="000F6135"/>
  </w:style>
  <w:style w:type="paragraph" w:customStyle="1" w:styleId="02F2669DA1B44E42A32D8C674725DEF7">
    <w:name w:val="02F2669DA1B44E42A32D8C674725DEF7"/>
    <w:rsid w:val="000F6135"/>
  </w:style>
  <w:style w:type="paragraph" w:customStyle="1" w:styleId="9533633496E242C58CCCE6FD41FE2EC0">
    <w:name w:val="9533633496E242C58CCCE6FD41FE2EC0"/>
    <w:rsid w:val="000F6135"/>
  </w:style>
  <w:style w:type="paragraph" w:customStyle="1" w:styleId="5D4A0E04C3C944A3B1C6A0799AE1A706">
    <w:name w:val="5D4A0E04C3C944A3B1C6A0799AE1A706"/>
    <w:rsid w:val="000F6135"/>
  </w:style>
  <w:style w:type="paragraph" w:customStyle="1" w:styleId="1BCB12714F6D4FF38653EF6A2CC281AB">
    <w:name w:val="1BCB12714F6D4FF38653EF6A2CC281AB"/>
    <w:rsid w:val="000F6135"/>
  </w:style>
  <w:style w:type="paragraph" w:customStyle="1" w:styleId="577B07EA743B46E7BCFF24EE3CE2ACAC">
    <w:name w:val="577B07EA743B46E7BCFF24EE3CE2ACAC"/>
    <w:rsid w:val="000F6135"/>
  </w:style>
  <w:style w:type="paragraph" w:customStyle="1" w:styleId="E8972828DC80410C9497F88083089B45">
    <w:name w:val="E8972828DC80410C9497F88083089B45"/>
    <w:rsid w:val="000F6135"/>
  </w:style>
  <w:style w:type="paragraph" w:customStyle="1" w:styleId="0074298E79FF4AA3B318C6936801476D">
    <w:name w:val="0074298E79FF4AA3B318C6936801476D"/>
    <w:rsid w:val="000F6135"/>
  </w:style>
  <w:style w:type="paragraph" w:customStyle="1" w:styleId="A0254F9490394299AA73E98D44843DF7">
    <w:name w:val="A0254F9490394299AA73E98D44843DF7"/>
    <w:rsid w:val="000F6135"/>
  </w:style>
  <w:style w:type="paragraph" w:customStyle="1" w:styleId="CC03B450A8634883B3868D930BC6AA00">
    <w:name w:val="CC03B450A8634883B3868D930BC6AA00"/>
    <w:rsid w:val="000F6135"/>
  </w:style>
  <w:style w:type="paragraph" w:customStyle="1" w:styleId="3D29D5EAA03E427EAA091B85F0CFBBAB">
    <w:name w:val="3D29D5EAA03E427EAA091B85F0CFBBAB"/>
    <w:rsid w:val="000F6135"/>
  </w:style>
  <w:style w:type="paragraph" w:customStyle="1" w:styleId="695615D0CD1E402FB9801242D9B7B50F">
    <w:name w:val="695615D0CD1E402FB9801242D9B7B50F"/>
    <w:rsid w:val="000F6135"/>
  </w:style>
  <w:style w:type="paragraph" w:customStyle="1" w:styleId="5560FFDC05D84B6BA294B3753E8B1B9C">
    <w:name w:val="5560FFDC05D84B6BA294B3753E8B1B9C"/>
    <w:rsid w:val="000F6135"/>
  </w:style>
  <w:style w:type="paragraph" w:customStyle="1" w:styleId="52380F507193436AB8ED797E4075FD23">
    <w:name w:val="52380F507193436AB8ED797E4075FD23"/>
    <w:rsid w:val="000F6135"/>
  </w:style>
  <w:style w:type="paragraph" w:customStyle="1" w:styleId="EBF01AB789104366BAB0DA4CAF3A9D73">
    <w:name w:val="EBF01AB789104366BAB0DA4CAF3A9D73"/>
    <w:rsid w:val="000F6135"/>
  </w:style>
  <w:style w:type="paragraph" w:customStyle="1" w:styleId="305FF09E9FA54799B7C441C8BD63B5DB">
    <w:name w:val="305FF09E9FA54799B7C441C8BD63B5DB"/>
    <w:rsid w:val="000F6135"/>
  </w:style>
  <w:style w:type="paragraph" w:customStyle="1" w:styleId="EC6C4CA7E6F245D0B4BC57C6069AD33E">
    <w:name w:val="EC6C4CA7E6F245D0B4BC57C6069AD33E"/>
    <w:rsid w:val="000F6135"/>
  </w:style>
  <w:style w:type="paragraph" w:customStyle="1" w:styleId="363789E5FD604C009514B91CE09D5156">
    <w:name w:val="363789E5FD604C009514B91CE09D5156"/>
    <w:rsid w:val="000F6135"/>
  </w:style>
  <w:style w:type="paragraph" w:customStyle="1" w:styleId="0BCF3B85B2EB4BA5B99B68EAC171ED6E">
    <w:name w:val="0BCF3B85B2EB4BA5B99B68EAC171ED6E"/>
    <w:rsid w:val="000F6135"/>
  </w:style>
  <w:style w:type="paragraph" w:customStyle="1" w:styleId="D564C946E2FE4A45AC763D1411EAA48A">
    <w:name w:val="D564C946E2FE4A45AC763D1411EAA48A"/>
    <w:rsid w:val="000F6135"/>
  </w:style>
  <w:style w:type="paragraph" w:customStyle="1" w:styleId="7A092A884D2341ABA5B36374FEEF301C">
    <w:name w:val="7A092A884D2341ABA5B36374FEEF301C"/>
    <w:rsid w:val="000F6135"/>
  </w:style>
  <w:style w:type="paragraph" w:customStyle="1" w:styleId="FC4B686910B14355A9AFAC19029048AA">
    <w:name w:val="FC4B686910B14355A9AFAC19029048AA"/>
    <w:rsid w:val="000F6135"/>
  </w:style>
  <w:style w:type="paragraph" w:customStyle="1" w:styleId="DEAD28AC99EF45D39491DC14A95B5CEE">
    <w:name w:val="DEAD28AC99EF45D39491DC14A95B5CEE"/>
    <w:rsid w:val="000F6135"/>
  </w:style>
  <w:style w:type="paragraph" w:customStyle="1" w:styleId="EA7D42537FF2421FA68C882310E92B57">
    <w:name w:val="EA7D42537FF2421FA68C882310E92B57"/>
    <w:rsid w:val="000F6135"/>
  </w:style>
  <w:style w:type="paragraph" w:customStyle="1" w:styleId="55683EB835C7465F819F3BF7832F01AE">
    <w:name w:val="55683EB835C7465F819F3BF7832F01AE"/>
    <w:rsid w:val="000F6135"/>
  </w:style>
  <w:style w:type="paragraph" w:customStyle="1" w:styleId="9ECBEBD1083848BBA3D23485C08A9DAB">
    <w:name w:val="9ECBEBD1083848BBA3D23485C08A9DAB"/>
    <w:rsid w:val="000F6135"/>
  </w:style>
  <w:style w:type="paragraph" w:customStyle="1" w:styleId="3236898986D5472CA2CB3FFB418FA5BE">
    <w:name w:val="3236898986D5472CA2CB3FFB418FA5BE"/>
    <w:rsid w:val="000F6135"/>
  </w:style>
  <w:style w:type="paragraph" w:customStyle="1" w:styleId="04D0AF9A1FA945F7A74FE9C280C9C6A2">
    <w:name w:val="04D0AF9A1FA945F7A74FE9C280C9C6A2"/>
    <w:rsid w:val="000F6135"/>
  </w:style>
  <w:style w:type="paragraph" w:customStyle="1" w:styleId="91F6D4A862AF4992A9AD15567830FB94">
    <w:name w:val="91F6D4A862AF4992A9AD15567830FB94"/>
    <w:rsid w:val="000F6135"/>
  </w:style>
  <w:style w:type="paragraph" w:customStyle="1" w:styleId="C4CD4899F57043C4831E1393718161D6">
    <w:name w:val="C4CD4899F57043C4831E1393718161D6"/>
    <w:rsid w:val="000F6135"/>
  </w:style>
  <w:style w:type="paragraph" w:customStyle="1" w:styleId="9931B2565E924A61AFE2D7F64BBD8DAF">
    <w:name w:val="9931B2565E924A61AFE2D7F64BBD8DAF"/>
    <w:rsid w:val="000F6135"/>
  </w:style>
  <w:style w:type="paragraph" w:customStyle="1" w:styleId="6A254843CAC84A6D91B1E510DE1CB36B">
    <w:name w:val="6A254843CAC84A6D91B1E510DE1CB36B"/>
    <w:rsid w:val="000F6135"/>
  </w:style>
  <w:style w:type="paragraph" w:customStyle="1" w:styleId="71B8742F0846466D844BD717B5489D8B">
    <w:name w:val="71B8742F0846466D844BD717B5489D8B"/>
    <w:rsid w:val="000F6135"/>
  </w:style>
  <w:style w:type="paragraph" w:customStyle="1" w:styleId="804FDA6ED53F4B12BA7E178D6B1F0915">
    <w:name w:val="804FDA6ED53F4B12BA7E178D6B1F0915"/>
    <w:rsid w:val="000F6135"/>
  </w:style>
  <w:style w:type="paragraph" w:customStyle="1" w:styleId="1A4025DFC1CC42AA975139DF4680D7AF">
    <w:name w:val="1A4025DFC1CC42AA975139DF4680D7AF"/>
    <w:rsid w:val="000F6135"/>
  </w:style>
  <w:style w:type="paragraph" w:customStyle="1" w:styleId="7B9F48466C0C442CBECF3F4B60A3FA6B">
    <w:name w:val="7B9F48466C0C442CBECF3F4B60A3FA6B"/>
    <w:rsid w:val="000F6135"/>
  </w:style>
  <w:style w:type="paragraph" w:customStyle="1" w:styleId="7AD9DD36BF794BE9BF4B2275A0158AE7">
    <w:name w:val="7AD9DD36BF794BE9BF4B2275A0158AE7"/>
    <w:rsid w:val="000F6135"/>
  </w:style>
  <w:style w:type="paragraph" w:customStyle="1" w:styleId="9BBF722925AE4206A5B2553C743475B3">
    <w:name w:val="9BBF722925AE4206A5B2553C743475B3"/>
    <w:rsid w:val="000F6135"/>
  </w:style>
  <w:style w:type="paragraph" w:customStyle="1" w:styleId="21E7529C4B4C454BAFE2922BEA2D77AE">
    <w:name w:val="21E7529C4B4C454BAFE2922BEA2D77AE"/>
    <w:rsid w:val="000F6135"/>
  </w:style>
  <w:style w:type="paragraph" w:customStyle="1" w:styleId="D368CFB357D54548888CC6D277842CDF">
    <w:name w:val="D368CFB357D54548888CC6D277842CDF"/>
    <w:rsid w:val="000F6135"/>
  </w:style>
  <w:style w:type="paragraph" w:customStyle="1" w:styleId="BA2244FD89284BCAB37D8D2AC14AB547">
    <w:name w:val="BA2244FD89284BCAB37D8D2AC14AB547"/>
    <w:rsid w:val="000F6135"/>
  </w:style>
  <w:style w:type="paragraph" w:customStyle="1" w:styleId="C74E97D653A543C4B560498796753DE5">
    <w:name w:val="C74E97D653A543C4B560498796753DE5"/>
    <w:rsid w:val="000F6135"/>
  </w:style>
  <w:style w:type="paragraph" w:customStyle="1" w:styleId="90CB0B6DD37440739B49C1890E774E61">
    <w:name w:val="90CB0B6DD37440739B49C1890E774E61"/>
    <w:rsid w:val="000F6135"/>
  </w:style>
  <w:style w:type="paragraph" w:customStyle="1" w:styleId="3D096E04CE0D4C0EA4B8CF5BC1DF59C3">
    <w:name w:val="3D096E04CE0D4C0EA4B8CF5BC1DF59C3"/>
    <w:rsid w:val="000F6135"/>
  </w:style>
  <w:style w:type="paragraph" w:customStyle="1" w:styleId="2514F611BA1742F9B43D17DA22698B9D">
    <w:name w:val="2514F611BA1742F9B43D17DA22698B9D"/>
    <w:rsid w:val="000F6135"/>
  </w:style>
  <w:style w:type="paragraph" w:customStyle="1" w:styleId="A701156BC09B4E2C95ED432FC7FD8FCF">
    <w:name w:val="A701156BC09B4E2C95ED432FC7FD8FCF"/>
    <w:rsid w:val="000F6135"/>
  </w:style>
  <w:style w:type="paragraph" w:customStyle="1" w:styleId="549C3E0759864725A3DE42069CD752BE">
    <w:name w:val="549C3E0759864725A3DE42069CD752BE"/>
    <w:rsid w:val="000F6135"/>
  </w:style>
  <w:style w:type="paragraph" w:customStyle="1" w:styleId="6CCD3F35782D44CEA7AE2BD6412BE2C2">
    <w:name w:val="6CCD3F35782D44CEA7AE2BD6412BE2C2"/>
    <w:rsid w:val="000F6135"/>
  </w:style>
  <w:style w:type="paragraph" w:customStyle="1" w:styleId="05432323863242BF99EDDCD2E142EC8D">
    <w:name w:val="05432323863242BF99EDDCD2E142EC8D"/>
    <w:rsid w:val="000F6135"/>
  </w:style>
  <w:style w:type="paragraph" w:customStyle="1" w:styleId="2B82C00FA5D747C486E1268192C22229">
    <w:name w:val="2B82C00FA5D747C486E1268192C22229"/>
    <w:rsid w:val="000F6135"/>
  </w:style>
  <w:style w:type="paragraph" w:customStyle="1" w:styleId="CB4C6011D8394BF2913A34C705D4AB9C">
    <w:name w:val="CB4C6011D8394BF2913A34C705D4AB9C"/>
    <w:rsid w:val="000F6135"/>
  </w:style>
  <w:style w:type="paragraph" w:customStyle="1" w:styleId="9671DCAEB2DC434F98CA115F51260D35">
    <w:name w:val="9671DCAEB2DC434F98CA115F51260D35"/>
    <w:rsid w:val="000F6135"/>
  </w:style>
  <w:style w:type="paragraph" w:customStyle="1" w:styleId="E716BD88989E4609A03BA3B25F1CA265">
    <w:name w:val="E716BD88989E4609A03BA3B25F1CA265"/>
    <w:rsid w:val="000F6135"/>
  </w:style>
  <w:style w:type="paragraph" w:customStyle="1" w:styleId="693AF87335A34DCCBFA71FED78C0E2A5">
    <w:name w:val="693AF87335A34DCCBFA71FED78C0E2A5"/>
    <w:rsid w:val="000F6135"/>
  </w:style>
  <w:style w:type="paragraph" w:customStyle="1" w:styleId="E7FF653548B14383A884A75AA832FF8F">
    <w:name w:val="E7FF653548B14383A884A75AA832FF8F"/>
    <w:rsid w:val="000F6135"/>
  </w:style>
  <w:style w:type="paragraph" w:customStyle="1" w:styleId="1B896D146A2541528FD99E3837FC241B">
    <w:name w:val="1B896D146A2541528FD99E3837FC241B"/>
    <w:rsid w:val="000F6135"/>
  </w:style>
  <w:style w:type="paragraph" w:customStyle="1" w:styleId="1F9D1D329BDA462790CBF7E05CE160A3">
    <w:name w:val="1F9D1D329BDA462790CBF7E05CE160A3"/>
    <w:rsid w:val="000F6135"/>
  </w:style>
  <w:style w:type="paragraph" w:customStyle="1" w:styleId="1D12E75DB6914D5180DD53BA888AF1CB">
    <w:name w:val="1D12E75DB6914D5180DD53BA888AF1CB"/>
    <w:rsid w:val="000F6135"/>
  </w:style>
  <w:style w:type="paragraph" w:customStyle="1" w:styleId="EDA1E9D9926947A3A3B69E5026398D10">
    <w:name w:val="EDA1E9D9926947A3A3B69E5026398D10"/>
    <w:rsid w:val="000F6135"/>
  </w:style>
  <w:style w:type="paragraph" w:customStyle="1" w:styleId="48D93618C788461BB2C7EA9B0EE694A0">
    <w:name w:val="48D93618C788461BB2C7EA9B0EE694A0"/>
    <w:rsid w:val="000F6135"/>
  </w:style>
  <w:style w:type="paragraph" w:customStyle="1" w:styleId="C080D24A45724D2AB4FF8BA5492F1197">
    <w:name w:val="C080D24A45724D2AB4FF8BA5492F1197"/>
    <w:rsid w:val="000F6135"/>
  </w:style>
  <w:style w:type="paragraph" w:customStyle="1" w:styleId="8B03A4DFEB6442AD9A54A9718DFCA14D">
    <w:name w:val="8B03A4DFEB6442AD9A54A9718DFCA14D"/>
    <w:rsid w:val="000F6135"/>
  </w:style>
  <w:style w:type="paragraph" w:customStyle="1" w:styleId="895B5BC494CD45989CDC64D60E393E15">
    <w:name w:val="895B5BC494CD45989CDC64D60E393E15"/>
    <w:rsid w:val="000F6135"/>
  </w:style>
  <w:style w:type="paragraph" w:customStyle="1" w:styleId="03A237CB6B844B988DDC253C9C25A6E4">
    <w:name w:val="03A237CB6B844B988DDC253C9C25A6E4"/>
    <w:rsid w:val="000F6135"/>
  </w:style>
  <w:style w:type="paragraph" w:customStyle="1" w:styleId="05AE6A40F41740F78CF9463F4471D50C">
    <w:name w:val="05AE6A40F41740F78CF9463F4471D50C"/>
    <w:rsid w:val="000F6135"/>
  </w:style>
  <w:style w:type="paragraph" w:customStyle="1" w:styleId="9C9C9214BA634238A4BD96B0BE27D14C">
    <w:name w:val="9C9C9214BA634238A4BD96B0BE27D14C"/>
    <w:rsid w:val="000F6135"/>
  </w:style>
  <w:style w:type="paragraph" w:customStyle="1" w:styleId="AEC6C6B908DA4079B4E9EF8F32BA2533">
    <w:name w:val="AEC6C6B908DA4079B4E9EF8F32BA2533"/>
    <w:rsid w:val="000F6135"/>
  </w:style>
  <w:style w:type="paragraph" w:customStyle="1" w:styleId="3E00DB6E5C7D45118744088C45EB9439">
    <w:name w:val="3E00DB6E5C7D45118744088C45EB9439"/>
    <w:rsid w:val="000F6135"/>
  </w:style>
  <w:style w:type="paragraph" w:customStyle="1" w:styleId="CD2D088C243E48ABA5EC00193A0436AD">
    <w:name w:val="CD2D088C243E48ABA5EC00193A0436AD"/>
    <w:rsid w:val="000F6135"/>
  </w:style>
  <w:style w:type="paragraph" w:customStyle="1" w:styleId="8D0FD6E233F14A12ADFBC296CCB6ECDF">
    <w:name w:val="8D0FD6E233F14A12ADFBC296CCB6ECDF"/>
    <w:rsid w:val="000F6135"/>
  </w:style>
  <w:style w:type="paragraph" w:customStyle="1" w:styleId="D7DD955297434CE8883C820EB2006472">
    <w:name w:val="D7DD955297434CE8883C820EB2006472"/>
    <w:rsid w:val="000F6135"/>
  </w:style>
  <w:style w:type="paragraph" w:customStyle="1" w:styleId="266312BD739949FAA673AE9EE36E34D2">
    <w:name w:val="266312BD739949FAA673AE9EE36E34D2"/>
    <w:rsid w:val="000F6135"/>
  </w:style>
  <w:style w:type="paragraph" w:customStyle="1" w:styleId="46FAE1ABF103445BB300A13088870F33">
    <w:name w:val="46FAE1ABF103445BB300A13088870F33"/>
    <w:rsid w:val="000F6135"/>
  </w:style>
  <w:style w:type="paragraph" w:customStyle="1" w:styleId="E5816C9A314C4E2B8B94AC6245B2B814">
    <w:name w:val="E5816C9A314C4E2B8B94AC6245B2B814"/>
    <w:rsid w:val="000F6135"/>
  </w:style>
  <w:style w:type="paragraph" w:customStyle="1" w:styleId="A78D15DD275F4F52930964BCB89CEFDC">
    <w:name w:val="A78D15DD275F4F52930964BCB89CEFDC"/>
    <w:rsid w:val="000F6135"/>
  </w:style>
  <w:style w:type="paragraph" w:customStyle="1" w:styleId="0EF50D00135E492C8891FA6955CBFA21">
    <w:name w:val="0EF50D00135E492C8891FA6955CBFA21"/>
    <w:rsid w:val="000F6135"/>
  </w:style>
  <w:style w:type="paragraph" w:customStyle="1" w:styleId="55280A4A73DB4E53BADBA32ED18535B9">
    <w:name w:val="55280A4A73DB4E53BADBA32ED18535B9"/>
    <w:rsid w:val="000F6135"/>
  </w:style>
  <w:style w:type="paragraph" w:customStyle="1" w:styleId="E51AACDF66C8449C9898540CCB6C03D4">
    <w:name w:val="E51AACDF66C8449C9898540CCB6C03D4"/>
    <w:rsid w:val="000F6135"/>
  </w:style>
  <w:style w:type="paragraph" w:customStyle="1" w:styleId="C1196D8575554413B1A4EE74B2C13300">
    <w:name w:val="C1196D8575554413B1A4EE74B2C13300"/>
    <w:rsid w:val="000F6135"/>
  </w:style>
  <w:style w:type="paragraph" w:customStyle="1" w:styleId="40E709F669CA44BA98D1886EED3EA26F">
    <w:name w:val="40E709F669CA44BA98D1886EED3EA26F"/>
    <w:rsid w:val="000F6135"/>
  </w:style>
  <w:style w:type="paragraph" w:customStyle="1" w:styleId="B43F31E735234BF3B18835D6E2064C09">
    <w:name w:val="B43F31E735234BF3B18835D6E2064C09"/>
    <w:rsid w:val="000F6135"/>
  </w:style>
  <w:style w:type="paragraph" w:customStyle="1" w:styleId="B15B3AFF7F5C434C8850EC48ABED425A">
    <w:name w:val="B15B3AFF7F5C434C8850EC48ABED425A"/>
    <w:rsid w:val="000F6135"/>
  </w:style>
  <w:style w:type="paragraph" w:customStyle="1" w:styleId="1437EB1A589646DF9BC7AC179272F268">
    <w:name w:val="1437EB1A589646DF9BC7AC179272F268"/>
    <w:rsid w:val="000F6135"/>
  </w:style>
  <w:style w:type="paragraph" w:customStyle="1" w:styleId="A385B053BE2542B5B30E80EAD7F53576">
    <w:name w:val="A385B053BE2542B5B30E80EAD7F53576"/>
    <w:rsid w:val="000F6135"/>
  </w:style>
  <w:style w:type="paragraph" w:customStyle="1" w:styleId="379E5C96692E4D33AEE822896376EC98">
    <w:name w:val="379E5C96692E4D33AEE822896376EC98"/>
    <w:rsid w:val="000F6135"/>
  </w:style>
  <w:style w:type="paragraph" w:customStyle="1" w:styleId="E7BE2A8870A7488599236506C84AD796">
    <w:name w:val="E7BE2A8870A7488599236506C84AD796"/>
    <w:rsid w:val="000F6135"/>
  </w:style>
  <w:style w:type="paragraph" w:customStyle="1" w:styleId="05C27826D3C948E2A7A6EC710AC799EE">
    <w:name w:val="05C27826D3C948E2A7A6EC710AC799EE"/>
    <w:rsid w:val="000F6135"/>
  </w:style>
  <w:style w:type="paragraph" w:customStyle="1" w:styleId="B783D150993146CB8462092409427E06">
    <w:name w:val="B783D150993146CB8462092409427E06"/>
    <w:rsid w:val="000F6135"/>
  </w:style>
  <w:style w:type="paragraph" w:customStyle="1" w:styleId="7D624538B06944E49F8C7901D96C2B77">
    <w:name w:val="7D624538B06944E49F8C7901D96C2B77"/>
    <w:rsid w:val="000F6135"/>
  </w:style>
  <w:style w:type="paragraph" w:customStyle="1" w:styleId="8FFB972C0CB849FAA1DC59158B9612CF">
    <w:name w:val="8FFB972C0CB849FAA1DC59158B9612CF"/>
    <w:rsid w:val="000F6135"/>
  </w:style>
  <w:style w:type="paragraph" w:customStyle="1" w:styleId="79DC94673D2A4036AAD7F3944ABC7240">
    <w:name w:val="79DC94673D2A4036AAD7F3944ABC7240"/>
    <w:rsid w:val="000F6135"/>
  </w:style>
  <w:style w:type="paragraph" w:customStyle="1" w:styleId="B47256F51CB640B0B74535F5A14136D1">
    <w:name w:val="B47256F51CB640B0B74535F5A14136D1"/>
    <w:rsid w:val="000F6135"/>
  </w:style>
  <w:style w:type="paragraph" w:customStyle="1" w:styleId="228BF53615A649749491B0D8F304DB84">
    <w:name w:val="228BF53615A649749491B0D8F304DB84"/>
    <w:rsid w:val="000F6135"/>
  </w:style>
  <w:style w:type="paragraph" w:customStyle="1" w:styleId="5D0D2C7956234BCEB5C9706FFA294D9B">
    <w:name w:val="5D0D2C7956234BCEB5C9706FFA294D9B"/>
    <w:rsid w:val="000F6135"/>
  </w:style>
  <w:style w:type="paragraph" w:customStyle="1" w:styleId="DD06BB4C639947A4896CC219D247F91D">
    <w:name w:val="DD06BB4C639947A4896CC219D247F91D"/>
    <w:rsid w:val="000F6135"/>
  </w:style>
  <w:style w:type="paragraph" w:customStyle="1" w:styleId="0939A733192B46669F2EFB52A9E5115D">
    <w:name w:val="0939A733192B46669F2EFB52A9E5115D"/>
    <w:rsid w:val="000F6135"/>
  </w:style>
  <w:style w:type="paragraph" w:customStyle="1" w:styleId="F2C0700BA3694E0E90C1B661A8565BD8">
    <w:name w:val="F2C0700BA3694E0E90C1B661A8565BD8"/>
    <w:rsid w:val="000F6135"/>
  </w:style>
  <w:style w:type="paragraph" w:customStyle="1" w:styleId="61445436335E45938EEB6097AFF23F7C">
    <w:name w:val="61445436335E45938EEB6097AFF23F7C"/>
    <w:rsid w:val="000F6135"/>
  </w:style>
  <w:style w:type="paragraph" w:customStyle="1" w:styleId="17C111BB7B1C44E880202FAB328124AA">
    <w:name w:val="17C111BB7B1C44E880202FAB328124AA"/>
    <w:rsid w:val="000F6135"/>
  </w:style>
  <w:style w:type="paragraph" w:customStyle="1" w:styleId="DD0801935BFF439EA8C3CA79D53A3A95">
    <w:name w:val="DD0801935BFF439EA8C3CA79D53A3A95"/>
    <w:rsid w:val="000F6135"/>
  </w:style>
  <w:style w:type="paragraph" w:customStyle="1" w:styleId="C8242EF7519949B0A07F99D8AC690B8F">
    <w:name w:val="C8242EF7519949B0A07F99D8AC690B8F"/>
    <w:rsid w:val="000F6135"/>
  </w:style>
  <w:style w:type="paragraph" w:customStyle="1" w:styleId="590E841474E041A89478EAD1298DC61D">
    <w:name w:val="590E841474E041A89478EAD1298DC61D"/>
    <w:rsid w:val="000F6135"/>
  </w:style>
  <w:style w:type="paragraph" w:customStyle="1" w:styleId="E8D7493A13BF49409CD970028552E303">
    <w:name w:val="E8D7493A13BF49409CD970028552E303"/>
    <w:rsid w:val="000F6135"/>
  </w:style>
  <w:style w:type="paragraph" w:customStyle="1" w:styleId="B2A59B3851E04CA4B1E102CD648EBE91">
    <w:name w:val="B2A59B3851E04CA4B1E102CD648EBE91"/>
    <w:rsid w:val="000F6135"/>
  </w:style>
  <w:style w:type="paragraph" w:customStyle="1" w:styleId="9DDA2CD7C05F477390A40A10D54CDCB3">
    <w:name w:val="9DDA2CD7C05F477390A40A10D54CDCB3"/>
    <w:rsid w:val="000F6135"/>
  </w:style>
  <w:style w:type="paragraph" w:customStyle="1" w:styleId="685A508B7BFC4241B8E5684ED31D0EE3">
    <w:name w:val="685A508B7BFC4241B8E5684ED31D0EE3"/>
    <w:rsid w:val="000F6135"/>
  </w:style>
  <w:style w:type="paragraph" w:customStyle="1" w:styleId="53C028D47EA14B398CB54FD62DE7DD16">
    <w:name w:val="53C028D47EA14B398CB54FD62DE7DD16"/>
    <w:rsid w:val="000F6135"/>
  </w:style>
  <w:style w:type="paragraph" w:customStyle="1" w:styleId="8471CC1FC2CB4B91B724DAAA3CA2F486">
    <w:name w:val="8471CC1FC2CB4B91B724DAAA3CA2F486"/>
    <w:rsid w:val="000F6135"/>
  </w:style>
  <w:style w:type="paragraph" w:customStyle="1" w:styleId="D29B5F92196F425B9325FC880AE0B505">
    <w:name w:val="D29B5F92196F425B9325FC880AE0B505"/>
    <w:rsid w:val="000F6135"/>
  </w:style>
  <w:style w:type="paragraph" w:customStyle="1" w:styleId="9995CBF039904515B5C607C1104638D3">
    <w:name w:val="9995CBF039904515B5C607C1104638D3"/>
    <w:rsid w:val="000F6135"/>
  </w:style>
  <w:style w:type="paragraph" w:customStyle="1" w:styleId="5427987FEC8F45AB811893EAB9E9E6C9">
    <w:name w:val="5427987FEC8F45AB811893EAB9E9E6C9"/>
    <w:rsid w:val="000F6135"/>
  </w:style>
  <w:style w:type="paragraph" w:customStyle="1" w:styleId="FB02259D33A145438473A79286A880F9">
    <w:name w:val="FB02259D33A145438473A79286A880F9"/>
    <w:rsid w:val="000F6135"/>
  </w:style>
  <w:style w:type="paragraph" w:customStyle="1" w:styleId="77E328FFC9BE46A7AF85DE70668FE3A7">
    <w:name w:val="77E328FFC9BE46A7AF85DE70668FE3A7"/>
    <w:rsid w:val="000F6135"/>
  </w:style>
  <w:style w:type="paragraph" w:customStyle="1" w:styleId="6F36D235F1684DB8BDF4EF10132950E6">
    <w:name w:val="6F36D235F1684DB8BDF4EF10132950E6"/>
    <w:rsid w:val="000F6135"/>
  </w:style>
  <w:style w:type="paragraph" w:customStyle="1" w:styleId="C12BBAEF4FF443538C6652D1B4BC1E8E">
    <w:name w:val="C12BBAEF4FF443538C6652D1B4BC1E8E"/>
    <w:rsid w:val="000F6135"/>
  </w:style>
  <w:style w:type="paragraph" w:customStyle="1" w:styleId="532C7856F8974EA4B124FE7527866E16">
    <w:name w:val="532C7856F8974EA4B124FE7527866E16"/>
    <w:rsid w:val="000F6135"/>
  </w:style>
  <w:style w:type="paragraph" w:customStyle="1" w:styleId="8E5D6B7845F44794A83557CD729FFC65">
    <w:name w:val="8E5D6B7845F44794A83557CD729FFC65"/>
    <w:rsid w:val="000F6135"/>
  </w:style>
  <w:style w:type="paragraph" w:customStyle="1" w:styleId="83751CD7EAAD4962BB5FBF634C86E7F3">
    <w:name w:val="83751CD7EAAD4962BB5FBF634C86E7F3"/>
    <w:rsid w:val="000F6135"/>
  </w:style>
  <w:style w:type="paragraph" w:customStyle="1" w:styleId="F7C76FF6F9D14C7B8D3793E69C47F622">
    <w:name w:val="F7C76FF6F9D14C7B8D3793E69C47F622"/>
    <w:rsid w:val="000F6135"/>
  </w:style>
  <w:style w:type="paragraph" w:customStyle="1" w:styleId="7DFC15E4EB424F29A0B2C931FCA3A39B">
    <w:name w:val="7DFC15E4EB424F29A0B2C931FCA3A39B"/>
    <w:rsid w:val="000F6135"/>
  </w:style>
  <w:style w:type="paragraph" w:customStyle="1" w:styleId="4A1F142232DF4E26BD9EBC5FF246C3E0">
    <w:name w:val="4A1F142232DF4E26BD9EBC5FF246C3E0"/>
    <w:rsid w:val="000F6135"/>
  </w:style>
  <w:style w:type="paragraph" w:customStyle="1" w:styleId="BD3BAB9FD9DB4B818169319B6CA30E16">
    <w:name w:val="BD3BAB9FD9DB4B818169319B6CA30E16"/>
    <w:rsid w:val="000F6135"/>
  </w:style>
  <w:style w:type="paragraph" w:customStyle="1" w:styleId="339653247169486FA1802ABCDAC41FD3">
    <w:name w:val="339653247169486FA1802ABCDAC41FD3"/>
    <w:rsid w:val="000F6135"/>
  </w:style>
  <w:style w:type="paragraph" w:customStyle="1" w:styleId="8BE36AF433704300BDEE22C28AAB7941">
    <w:name w:val="8BE36AF433704300BDEE22C28AAB7941"/>
    <w:rsid w:val="000F6135"/>
  </w:style>
  <w:style w:type="paragraph" w:customStyle="1" w:styleId="6615D6C54F4643F2B2C0B9135D104B38">
    <w:name w:val="6615D6C54F4643F2B2C0B9135D104B38"/>
    <w:rsid w:val="000F6135"/>
  </w:style>
  <w:style w:type="paragraph" w:customStyle="1" w:styleId="45E48BB0A94247968B29F43A86BC1506">
    <w:name w:val="45E48BB0A94247968B29F43A86BC1506"/>
    <w:rsid w:val="000F6135"/>
  </w:style>
  <w:style w:type="paragraph" w:customStyle="1" w:styleId="56B377EA3CA2472286CDD01741528AE1">
    <w:name w:val="56B377EA3CA2472286CDD01741528AE1"/>
    <w:rsid w:val="000F6135"/>
  </w:style>
  <w:style w:type="paragraph" w:customStyle="1" w:styleId="2375993D8EBB4803844FC56C514E0645">
    <w:name w:val="2375993D8EBB4803844FC56C514E0645"/>
    <w:rsid w:val="000F6135"/>
  </w:style>
  <w:style w:type="paragraph" w:customStyle="1" w:styleId="9F0CD268F0954A5B855D6105930B3F27">
    <w:name w:val="9F0CD268F0954A5B855D6105930B3F27"/>
    <w:rsid w:val="000F6135"/>
  </w:style>
  <w:style w:type="paragraph" w:customStyle="1" w:styleId="3F9B4D9DC5DC4D2D91469293F02ED896">
    <w:name w:val="3F9B4D9DC5DC4D2D91469293F02ED896"/>
    <w:rsid w:val="000F6135"/>
  </w:style>
  <w:style w:type="paragraph" w:customStyle="1" w:styleId="91AE4FAAB3E348F8B4D4070BC013DB6B">
    <w:name w:val="91AE4FAAB3E348F8B4D4070BC013DB6B"/>
    <w:rsid w:val="000F6135"/>
  </w:style>
  <w:style w:type="paragraph" w:customStyle="1" w:styleId="1E406EF74E82441C8FCDE4A1DF81778C">
    <w:name w:val="1E406EF74E82441C8FCDE4A1DF81778C"/>
    <w:rsid w:val="000F6135"/>
  </w:style>
  <w:style w:type="paragraph" w:customStyle="1" w:styleId="FB6431F52EF54F64AE0EDDCF7523E691">
    <w:name w:val="FB6431F52EF54F64AE0EDDCF7523E691"/>
    <w:rsid w:val="000F6135"/>
  </w:style>
  <w:style w:type="paragraph" w:customStyle="1" w:styleId="4BC5FA4AC4704E97AB0752466FFFAE82">
    <w:name w:val="4BC5FA4AC4704E97AB0752466FFFAE82"/>
    <w:rsid w:val="000F6135"/>
  </w:style>
  <w:style w:type="paragraph" w:customStyle="1" w:styleId="77655F404A8248C6BB61686D58ED385A">
    <w:name w:val="77655F404A8248C6BB61686D58ED385A"/>
    <w:rsid w:val="000F6135"/>
  </w:style>
  <w:style w:type="paragraph" w:customStyle="1" w:styleId="84AEFB2F06D64AC7987FFB516DE23B30">
    <w:name w:val="84AEFB2F06D64AC7987FFB516DE23B30"/>
    <w:rsid w:val="000F6135"/>
  </w:style>
  <w:style w:type="paragraph" w:customStyle="1" w:styleId="DE8FBAC8374D42CA87BBDF33D5463C34">
    <w:name w:val="DE8FBAC8374D42CA87BBDF33D5463C34"/>
    <w:rsid w:val="000F6135"/>
  </w:style>
  <w:style w:type="paragraph" w:customStyle="1" w:styleId="314D539A6F8C4DB39522FFFAC26884A4">
    <w:name w:val="314D539A6F8C4DB39522FFFAC26884A4"/>
    <w:rsid w:val="000F6135"/>
  </w:style>
  <w:style w:type="paragraph" w:customStyle="1" w:styleId="9DD7BEA375DC47DDA790E1AAB3A9D6FB">
    <w:name w:val="9DD7BEA375DC47DDA790E1AAB3A9D6FB"/>
    <w:rsid w:val="000F6135"/>
  </w:style>
  <w:style w:type="paragraph" w:customStyle="1" w:styleId="9B823CF0953C4B15B39C19A5CCA8C141">
    <w:name w:val="9B823CF0953C4B15B39C19A5CCA8C141"/>
    <w:rsid w:val="000F6135"/>
  </w:style>
  <w:style w:type="paragraph" w:customStyle="1" w:styleId="4E80FC84ECFF4B889E09512C24DA228E">
    <w:name w:val="4E80FC84ECFF4B889E09512C24DA228E"/>
    <w:rsid w:val="000F6135"/>
  </w:style>
  <w:style w:type="paragraph" w:customStyle="1" w:styleId="CDF64FA490A240EFB5B7A48525B9F94C">
    <w:name w:val="CDF64FA490A240EFB5B7A48525B9F94C"/>
    <w:rsid w:val="000F6135"/>
  </w:style>
  <w:style w:type="paragraph" w:customStyle="1" w:styleId="9BA5E308EC0D4E30AC94D24249568407">
    <w:name w:val="9BA5E308EC0D4E30AC94D24249568407"/>
    <w:rsid w:val="000F6135"/>
  </w:style>
  <w:style w:type="paragraph" w:customStyle="1" w:styleId="C2CD38E57122485FAE5D7661B79178C6">
    <w:name w:val="C2CD38E57122485FAE5D7661B79178C6"/>
    <w:rsid w:val="000F6135"/>
  </w:style>
  <w:style w:type="paragraph" w:customStyle="1" w:styleId="02E08BEBB181406DA4F5E21C91177515">
    <w:name w:val="02E08BEBB181406DA4F5E21C91177515"/>
    <w:rsid w:val="000F6135"/>
  </w:style>
  <w:style w:type="paragraph" w:customStyle="1" w:styleId="2A0CACA0600347458849403034E31EA6">
    <w:name w:val="2A0CACA0600347458849403034E31EA6"/>
    <w:rsid w:val="000F6135"/>
  </w:style>
  <w:style w:type="paragraph" w:customStyle="1" w:styleId="DD97DF63924D432FA5A19728D2C502E0">
    <w:name w:val="DD97DF63924D432FA5A19728D2C502E0"/>
    <w:rsid w:val="000F6135"/>
  </w:style>
  <w:style w:type="paragraph" w:customStyle="1" w:styleId="76D9DEC36BA84C15962D19FCD045934A">
    <w:name w:val="76D9DEC36BA84C15962D19FCD045934A"/>
    <w:rsid w:val="000F6135"/>
  </w:style>
  <w:style w:type="paragraph" w:customStyle="1" w:styleId="8B3BF55F570348D9A3E759CBD0A11E0F">
    <w:name w:val="8B3BF55F570348D9A3E759CBD0A11E0F"/>
    <w:rsid w:val="000F6135"/>
  </w:style>
  <w:style w:type="paragraph" w:customStyle="1" w:styleId="54B2ECFB64FD4F88BA75C8B632269438">
    <w:name w:val="54B2ECFB64FD4F88BA75C8B632269438"/>
    <w:rsid w:val="000F6135"/>
  </w:style>
  <w:style w:type="paragraph" w:customStyle="1" w:styleId="D8AC86AB4C1C4C57B9BCB269EAA3F4A6">
    <w:name w:val="D8AC86AB4C1C4C57B9BCB269EAA3F4A6"/>
    <w:rsid w:val="000F6135"/>
  </w:style>
  <w:style w:type="paragraph" w:customStyle="1" w:styleId="C482FF27A12E4827A8A202594832B722">
    <w:name w:val="C482FF27A12E4827A8A202594832B722"/>
    <w:rsid w:val="000F6135"/>
  </w:style>
  <w:style w:type="paragraph" w:customStyle="1" w:styleId="FF6E7216DE9C49EA96719F19DD9686FF">
    <w:name w:val="FF6E7216DE9C49EA96719F19DD9686FF"/>
    <w:rsid w:val="000F6135"/>
  </w:style>
  <w:style w:type="paragraph" w:customStyle="1" w:styleId="7BB2FDEA341749F8941B623D2650EF3F">
    <w:name w:val="7BB2FDEA341749F8941B623D2650EF3F"/>
    <w:rsid w:val="000F6135"/>
  </w:style>
  <w:style w:type="paragraph" w:customStyle="1" w:styleId="7FE9620F2AE943A9AFF2D7B57D3583BA">
    <w:name w:val="7FE9620F2AE943A9AFF2D7B57D3583BA"/>
    <w:rsid w:val="000F6135"/>
  </w:style>
  <w:style w:type="paragraph" w:customStyle="1" w:styleId="6C1A90DE4ABC4CBD9CBF6354C001A044">
    <w:name w:val="6C1A90DE4ABC4CBD9CBF6354C001A044"/>
    <w:rsid w:val="000F6135"/>
  </w:style>
  <w:style w:type="paragraph" w:customStyle="1" w:styleId="498EA20D484E4E7D9A11C1A011226833">
    <w:name w:val="498EA20D484E4E7D9A11C1A011226833"/>
    <w:rsid w:val="000F6135"/>
  </w:style>
  <w:style w:type="paragraph" w:customStyle="1" w:styleId="840CE307030C4FC1B199E06BC8D38A6C">
    <w:name w:val="840CE307030C4FC1B199E06BC8D38A6C"/>
    <w:rsid w:val="000F6135"/>
  </w:style>
  <w:style w:type="paragraph" w:customStyle="1" w:styleId="1E2D7C487B854DCF8B0A2CBE41312D7F">
    <w:name w:val="1E2D7C487B854DCF8B0A2CBE41312D7F"/>
    <w:rsid w:val="000F6135"/>
  </w:style>
  <w:style w:type="paragraph" w:customStyle="1" w:styleId="77B4BC6303AE40D6A3E11641CE69D442">
    <w:name w:val="77B4BC6303AE40D6A3E11641CE69D442"/>
    <w:rsid w:val="000F6135"/>
  </w:style>
  <w:style w:type="paragraph" w:customStyle="1" w:styleId="F076F348FAF14FF388234017EF313A4B">
    <w:name w:val="F076F348FAF14FF388234017EF313A4B"/>
    <w:rsid w:val="000F6135"/>
  </w:style>
  <w:style w:type="paragraph" w:customStyle="1" w:styleId="D077BF7FEC874DC7B3AD0AEDAFF1B65D">
    <w:name w:val="D077BF7FEC874DC7B3AD0AEDAFF1B65D"/>
    <w:rsid w:val="000F6135"/>
  </w:style>
  <w:style w:type="paragraph" w:customStyle="1" w:styleId="07B2E5DACC984BA7BB388C41B7838E44">
    <w:name w:val="07B2E5DACC984BA7BB388C41B7838E44"/>
    <w:rsid w:val="000F6135"/>
  </w:style>
  <w:style w:type="paragraph" w:customStyle="1" w:styleId="733BA7E777FE4823A61E61A22B7BB7AD">
    <w:name w:val="733BA7E777FE4823A61E61A22B7BB7AD"/>
    <w:rsid w:val="000F6135"/>
  </w:style>
  <w:style w:type="paragraph" w:customStyle="1" w:styleId="FFC36746279E4BB6895709D2F5EA90AF">
    <w:name w:val="FFC36746279E4BB6895709D2F5EA90AF"/>
    <w:rsid w:val="000F6135"/>
  </w:style>
  <w:style w:type="paragraph" w:customStyle="1" w:styleId="CAA5DF0A87C045F6AD35FEC912D32CB7">
    <w:name w:val="CAA5DF0A87C045F6AD35FEC912D32CB7"/>
    <w:rsid w:val="000F6135"/>
  </w:style>
  <w:style w:type="paragraph" w:customStyle="1" w:styleId="1D4230627DBC403BB15963085CDDFCAD">
    <w:name w:val="1D4230627DBC403BB15963085CDDFCAD"/>
    <w:rsid w:val="000F6135"/>
  </w:style>
  <w:style w:type="paragraph" w:customStyle="1" w:styleId="EF882B4DC0CB4838BD620B311F1A79D2">
    <w:name w:val="EF882B4DC0CB4838BD620B311F1A79D2"/>
    <w:rsid w:val="000F6135"/>
  </w:style>
  <w:style w:type="paragraph" w:customStyle="1" w:styleId="4858C96CB1084C23B451CC3CD45D5912">
    <w:name w:val="4858C96CB1084C23B451CC3CD45D5912"/>
    <w:rsid w:val="000F6135"/>
  </w:style>
  <w:style w:type="paragraph" w:customStyle="1" w:styleId="9D1F38681E634C04AFD53002D8CB2F80">
    <w:name w:val="9D1F38681E634C04AFD53002D8CB2F80"/>
    <w:rsid w:val="000F6135"/>
  </w:style>
  <w:style w:type="paragraph" w:customStyle="1" w:styleId="8E5ED0A11DD245FEBD599A1A68C9A2B5">
    <w:name w:val="8E5ED0A11DD245FEBD599A1A68C9A2B5"/>
    <w:rsid w:val="000F6135"/>
  </w:style>
  <w:style w:type="paragraph" w:customStyle="1" w:styleId="58CE73F10A864BB0978DACD4E986A918">
    <w:name w:val="58CE73F10A864BB0978DACD4E986A918"/>
    <w:rsid w:val="000F6135"/>
  </w:style>
  <w:style w:type="paragraph" w:customStyle="1" w:styleId="294D3AD5F92F44DAB921DFC0EA12E328">
    <w:name w:val="294D3AD5F92F44DAB921DFC0EA12E328"/>
    <w:rsid w:val="000F6135"/>
  </w:style>
  <w:style w:type="paragraph" w:customStyle="1" w:styleId="5586FAEA518D4A3487B13CAEE2D170DA">
    <w:name w:val="5586FAEA518D4A3487B13CAEE2D170DA"/>
    <w:rsid w:val="000F6135"/>
  </w:style>
  <w:style w:type="paragraph" w:customStyle="1" w:styleId="40E2B6250735460691CAF3F8E30F5066">
    <w:name w:val="40E2B6250735460691CAF3F8E30F5066"/>
    <w:rsid w:val="000F6135"/>
  </w:style>
  <w:style w:type="paragraph" w:customStyle="1" w:styleId="E4EDCF6B977A4EB5A0BAB2D864B1659F">
    <w:name w:val="E4EDCF6B977A4EB5A0BAB2D864B1659F"/>
    <w:rsid w:val="000F6135"/>
  </w:style>
  <w:style w:type="paragraph" w:customStyle="1" w:styleId="20D5894D593C477C88C22482C1A991DB">
    <w:name w:val="20D5894D593C477C88C22482C1A991DB"/>
    <w:rsid w:val="000F6135"/>
  </w:style>
  <w:style w:type="paragraph" w:customStyle="1" w:styleId="757A69C1D58A4880A05B1C48E347260D">
    <w:name w:val="757A69C1D58A4880A05B1C48E347260D"/>
    <w:rsid w:val="000F6135"/>
  </w:style>
  <w:style w:type="paragraph" w:customStyle="1" w:styleId="9F6740B2C53E43779B16B5609B67F608">
    <w:name w:val="9F6740B2C53E43779B16B5609B67F608"/>
    <w:rsid w:val="000F6135"/>
  </w:style>
  <w:style w:type="paragraph" w:customStyle="1" w:styleId="454110C01F3A438285B2572AEDBA552A">
    <w:name w:val="454110C01F3A438285B2572AEDBA552A"/>
    <w:rsid w:val="000F6135"/>
  </w:style>
  <w:style w:type="paragraph" w:customStyle="1" w:styleId="EAF1D9CC5F9D4078B72FA23EF8D44280">
    <w:name w:val="EAF1D9CC5F9D4078B72FA23EF8D44280"/>
    <w:rsid w:val="000F6135"/>
  </w:style>
  <w:style w:type="paragraph" w:customStyle="1" w:styleId="B156223933A440EABBFCA67BD6E7FAEF">
    <w:name w:val="B156223933A440EABBFCA67BD6E7FAEF"/>
    <w:rsid w:val="000F6135"/>
  </w:style>
  <w:style w:type="paragraph" w:customStyle="1" w:styleId="A84E701FC80A4619AE2BF4CA77FE632A">
    <w:name w:val="A84E701FC80A4619AE2BF4CA77FE632A"/>
    <w:rsid w:val="000F6135"/>
  </w:style>
  <w:style w:type="paragraph" w:customStyle="1" w:styleId="4B92F71BE9334A30A963E281EC9889D9">
    <w:name w:val="4B92F71BE9334A30A963E281EC9889D9"/>
    <w:rsid w:val="000F6135"/>
  </w:style>
  <w:style w:type="paragraph" w:customStyle="1" w:styleId="D5D49772BF614F5798511873FA71C887">
    <w:name w:val="D5D49772BF614F5798511873FA71C887"/>
    <w:rsid w:val="000F6135"/>
  </w:style>
  <w:style w:type="paragraph" w:customStyle="1" w:styleId="83796B14526E44D1AAB342F435A4FC3E">
    <w:name w:val="83796B14526E44D1AAB342F435A4FC3E"/>
    <w:rsid w:val="000F6135"/>
  </w:style>
  <w:style w:type="paragraph" w:customStyle="1" w:styleId="76392514CF3C4617A9F8B6476A4A8E92">
    <w:name w:val="76392514CF3C4617A9F8B6476A4A8E92"/>
    <w:rsid w:val="000F6135"/>
  </w:style>
  <w:style w:type="paragraph" w:customStyle="1" w:styleId="7D61061A29924892B0C399A72847455C">
    <w:name w:val="7D61061A29924892B0C399A72847455C"/>
    <w:rsid w:val="000F6135"/>
  </w:style>
  <w:style w:type="paragraph" w:customStyle="1" w:styleId="BCCD5B28FA2542A781667F19DA332EA4">
    <w:name w:val="BCCD5B28FA2542A781667F19DA332EA4"/>
    <w:rsid w:val="000F6135"/>
  </w:style>
  <w:style w:type="paragraph" w:customStyle="1" w:styleId="260F75151B0A485EBF59BDFAB0300B2A">
    <w:name w:val="260F75151B0A485EBF59BDFAB0300B2A"/>
    <w:rsid w:val="000F6135"/>
  </w:style>
  <w:style w:type="paragraph" w:customStyle="1" w:styleId="EA6A15CFF9DC4F2593CA5D0A1E582F4C">
    <w:name w:val="EA6A15CFF9DC4F2593CA5D0A1E582F4C"/>
    <w:rsid w:val="000F6135"/>
  </w:style>
  <w:style w:type="paragraph" w:customStyle="1" w:styleId="8704EFCB528D4537AB61F0D815F069B5">
    <w:name w:val="8704EFCB528D4537AB61F0D815F069B5"/>
    <w:rsid w:val="000F6135"/>
  </w:style>
  <w:style w:type="paragraph" w:customStyle="1" w:styleId="6F52187864EE4F9A97DDF842C7F81812">
    <w:name w:val="6F52187864EE4F9A97DDF842C7F81812"/>
    <w:rsid w:val="000F6135"/>
  </w:style>
  <w:style w:type="paragraph" w:customStyle="1" w:styleId="32A7418941224B99B90F697C4BB2B60F">
    <w:name w:val="32A7418941224B99B90F697C4BB2B60F"/>
    <w:rsid w:val="000F6135"/>
  </w:style>
  <w:style w:type="paragraph" w:customStyle="1" w:styleId="E28C37D319734E67B420C0302E762FE2">
    <w:name w:val="E28C37D319734E67B420C0302E762FE2"/>
    <w:rsid w:val="000F6135"/>
  </w:style>
  <w:style w:type="paragraph" w:customStyle="1" w:styleId="C4ECC4195BDD4880943A2106DB3ECD10">
    <w:name w:val="C4ECC4195BDD4880943A2106DB3ECD10"/>
    <w:rsid w:val="000F6135"/>
  </w:style>
  <w:style w:type="paragraph" w:customStyle="1" w:styleId="D41825BC0D78406EA93889EC2A5EB05A">
    <w:name w:val="D41825BC0D78406EA93889EC2A5EB05A"/>
    <w:rsid w:val="000F6135"/>
  </w:style>
  <w:style w:type="paragraph" w:customStyle="1" w:styleId="DF1847ACB70F49CD9316145EB2DD404D">
    <w:name w:val="DF1847ACB70F49CD9316145EB2DD404D"/>
    <w:rsid w:val="000F6135"/>
  </w:style>
  <w:style w:type="paragraph" w:customStyle="1" w:styleId="1C55BD92BD884C9E9D30601D5C6B6166">
    <w:name w:val="1C55BD92BD884C9E9D30601D5C6B6166"/>
    <w:rsid w:val="000F6135"/>
  </w:style>
  <w:style w:type="paragraph" w:customStyle="1" w:styleId="9C43D81A14024B858AC037FB89249BDE">
    <w:name w:val="9C43D81A14024B858AC037FB89249BDE"/>
    <w:rsid w:val="000F6135"/>
  </w:style>
  <w:style w:type="paragraph" w:customStyle="1" w:styleId="36CA95CB5D1A4F7391B0A00DFE5583F3">
    <w:name w:val="36CA95CB5D1A4F7391B0A00DFE5583F3"/>
    <w:rsid w:val="000F6135"/>
  </w:style>
  <w:style w:type="paragraph" w:customStyle="1" w:styleId="D0FFF10A2A184A5FBBE7D87C1090C897">
    <w:name w:val="D0FFF10A2A184A5FBBE7D87C1090C897"/>
    <w:rsid w:val="000F6135"/>
  </w:style>
  <w:style w:type="paragraph" w:customStyle="1" w:styleId="8CCC4EE78D4C484D8994980CC350A90D">
    <w:name w:val="8CCC4EE78D4C484D8994980CC350A90D"/>
    <w:rsid w:val="000F6135"/>
  </w:style>
  <w:style w:type="paragraph" w:customStyle="1" w:styleId="0F169F14456C4611B11A82E4AAB700E9">
    <w:name w:val="0F169F14456C4611B11A82E4AAB700E9"/>
    <w:rsid w:val="000F6135"/>
  </w:style>
  <w:style w:type="paragraph" w:customStyle="1" w:styleId="37B17EDA91E544F1875FAFA94DF530B1">
    <w:name w:val="37B17EDA91E544F1875FAFA94DF530B1"/>
    <w:rsid w:val="000F6135"/>
  </w:style>
  <w:style w:type="paragraph" w:customStyle="1" w:styleId="23AFC42AF7AC4E6CB2E1C4E6F2511CAE">
    <w:name w:val="23AFC42AF7AC4E6CB2E1C4E6F2511CAE"/>
    <w:rsid w:val="000F6135"/>
  </w:style>
  <w:style w:type="paragraph" w:customStyle="1" w:styleId="0FFEB1B37DBA4B94AC5C4544EBB0735C">
    <w:name w:val="0FFEB1B37DBA4B94AC5C4544EBB0735C"/>
    <w:rsid w:val="000F6135"/>
  </w:style>
  <w:style w:type="paragraph" w:customStyle="1" w:styleId="FA02DA2F63D94791A007CA6886F02A16">
    <w:name w:val="FA02DA2F63D94791A007CA6886F02A16"/>
    <w:rsid w:val="000F6135"/>
  </w:style>
  <w:style w:type="paragraph" w:customStyle="1" w:styleId="9D99BB0134E84CE3937BF4E3508D59E6">
    <w:name w:val="9D99BB0134E84CE3937BF4E3508D59E6"/>
    <w:rsid w:val="000F6135"/>
  </w:style>
  <w:style w:type="paragraph" w:customStyle="1" w:styleId="CD53A843E9ED4A919244CDE0DFEACD0A">
    <w:name w:val="CD53A843E9ED4A919244CDE0DFEACD0A"/>
    <w:rsid w:val="000F6135"/>
  </w:style>
  <w:style w:type="paragraph" w:customStyle="1" w:styleId="2BC2A7165CAB42D2A34757AC83660966">
    <w:name w:val="2BC2A7165CAB42D2A34757AC83660966"/>
    <w:rsid w:val="000F6135"/>
  </w:style>
  <w:style w:type="paragraph" w:customStyle="1" w:styleId="84E41204A6444F989C1EAAF61D776166">
    <w:name w:val="84E41204A6444F989C1EAAF61D776166"/>
    <w:rsid w:val="000F6135"/>
  </w:style>
  <w:style w:type="paragraph" w:customStyle="1" w:styleId="E2971E5F053D419AACAFE370188142DE">
    <w:name w:val="E2971E5F053D419AACAFE370188142DE"/>
    <w:rsid w:val="000F6135"/>
  </w:style>
  <w:style w:type="paragraph" w:customStyle="1" w:styleId="4175EC482F7349559C0A240DEC48DF28">
    <w:name w:val="4175EC482F7349559C0A240DEC48DF28"/>
    <w:rsid w:val="000F6135"/>
  </w:style>
  <w:style w:type="paragraph" w:customStyle="1" w:styleId="8F68D9AF64B54F96A8087207EFED331D">
    <w:name w:val="8F68D9AF64B54F96A8087207EFED331D"/>
    <w:rsid w:val="000F6135"/>
  </w:style>
  <w:style w:type="paragraph" w:customStyle="1" w:styleId="5633E1C620E24C84B168D5A1FDBC5AF9">
    <w:name w:val="5633E1C620E24C84B168D5A1FDBC5AF9"/>
    <w:rsid w:val="000F6135"/>
  </w:style>
  <w:style w:type="paragraph" w:customStyle="1" w:styleId="F75F3FA23AE64792A37991F24810DFBB">
    <w:name w:val="F75F3FA23AE64792A37991F24810DFBB"/>
    <w:rsid w:val="000F6135"/>
  </w:style>
  <w:style w:type="paragraph" w:customStyle="1" w:styleId="9226115A608A4294B13E7E4A1955F210">
    <w:name w:val="9226115A608A4294B13E7E4A1955F210"/>
    <w:rsid w:val="000F6135"/>
  </w:style>
  <w:style w:type="paragraph" w:customStyle="1" w:styleId="E94F15876C3842E6B601B2C53C5C981D">
    <w:name w:val="E94F15876C3842E6B601B2C53C5C981D"/>
    <w:rsid w:val="000F6135"/>
  </w:style>
  <w:style w:type="paragraph" w:customStyle="1" w:styleId="C7433BDFFE234515A391382980A70B45">
    <w:name w:val="C7433BDFFE234515A391382980A70B45"/>
    <w:rsid w:val="000F6135"/>
  </w:style>
  <w:style w:type="paragraph" w:customStyle="1" w:styleId="02E667DDF1E04056B248CAD84FCB5F7B">
    <w:name w:val="02E667DDF1E04056B248CAD84FCB5F7B"/>
    <w:rsid w:val="000F6135"/>
  </w:style>
  <w:style w:type="paragraph" w:customStyle="1" w:styleId="CADEDB9C94344943BAE49E89B3C4FE0E">
    <w:name w:val="CADEDB9C94344943BAE49E89B3C4FE0E"/>
    <w:rsid w:val="000F6135"/>
  </w:style>
  <w:style w:type="paragraph" w:customStyle="1" w:styleId="703D4DE15F364F1A816BC91674061C03">
    <w:name w:val="703D4DE15F364F1A816BC91674061C03"/>
    <w:rsid w:val="000F6135"/>
  </w:style>
  <w:style w:type="paragraph" w:customStyle="1" w:styleId="FD7DC2E53429419DAD6F9B2576726D9E">
    <w:name w:val="FD7DC2E53429419DAD6F9B2576726D9E"/>
    <w:rsid w:val="000F6135"/>
  </w:style>
  <w:style w:type="paragraph" w:customStyle="1" w:styleId="B81632FCF1784E94853D6B305F6DDD75">
    <w:name w:val="B81632FCF1784E94853D6B305F6DDD75"/>
    <w:rsid w:val="000F6135"/>
  </w:style>
  <w:style w:type="paragraph" w:customStyle="1" w:styleId="8842AF8392104EA48D9EBDD33760CA77">
    <w:name w:val="8842AF8392104EA48D9EBDD33760CA77"/>
    <w:rsid w:val="000F6135"/>
  </w:style>
  <w:style w:type="paragraph" w:customStyle="1" w:styleId="5454E346385F4D02BB031E334CAB663E">
    <w:name w:val="5454E346385F4D02BB031E334CAB663E"/>
    <w:rsid w:val="000F6135"/>
  </w:style>
  <w:style w:type="paragraph" w:customStyle="1" w:styleId="2B48DB6DBE6B49F991CA05BCBC0EB9E0">
    <w:name w:val="2B48DB6DBE6B49F991CA05BCBC0EB9E0"/>
    <w:rsid w:val="000F6135"/>
  </w:style>
  <w:style w:type="paragraph" w:customStyle="1" w:styleId="2A0AD17DD0A84FAF841350260ED5016E">
    <w:name w:val="2A0AD17DD0A84FAF841350260ED5016E"/>
    <w:rsid w:val="000F6135"/>
  </w:style>
  <w:style w:type="paragraph" w:customStyle="1" w:styleId="CD2FCAE7932A4B5E960A73F1713BEC56">
    <w:name w:val="CD2FCAE7932A4B5E960A73F1713BEC56"/>
    <w:rsid w:val="000F6135"/>
  </w:style>
  <w:style w:type="paragraph" w:customStyle="1" w:styleId="CEEECB632B824B1AB8BE5D2532489ED3">
    <w:name w:val="CEEECB632B824B1AB8BE5D2532489ED3"/>
    <w:rsid w:val="000F6135"/>
  </w:style>
  <w:style w:type="paragraph" w:customStyle="1" w:styleId="C2BCE307F8614F3F83DED0C2968AD575">
    <w:name w:val="C2BCE307F8614F3F83DED0C2968AD575"/>
    <w:rsid w:val="000F6135"/>
  </w:style>
  <w:style w:type="paragraph" w:customStyle="1" w:styleId="DF0E68E831A541EEB39A52108407D1CD">
    <w:name w:val="DF0E68E831A541EEB39A52108407D1CD"/>
    <w:rsid w:val="000F6135"/>
  </w:style>
  <w:style w:type="paragraph" w:customStyle="1" w:styleId="65BB3052C8A7472CAF0C02828E7795DC">
    <w:name w:val="65BB3052C8A7472CAF0C02828E7795DC"/>
    <w:rsid w:val="000F6135"/>
  </w:style>
  <w:style w:type="paragraph" w:customStyle="1" w:styleId="482ED1CBB48F46BBBA6D314846485EFE">
    <w:name w:val="482ED1CBB48F46BBBA6D314846485EFE"/>
    <w:rsid w:val="000F6135"/>
  </w:style>
  <w:style w:type="paragraph" w:customStyle="1" w:styleId="6EC98DF7C6AA48ACB741D31BE5EF5C05">
    <w:name w:val="6EC98DF7C6AA48ACB741D31BE5EF5C05"/>
    <w:rsid w:val="000F6135"/>
  </w:style>
  <w:style w:type="paragraph" w:customStyle="1" w:styleId="A53D71A77EC24E779CC6B7A883E2873D">
    <w:name w:val="A53D71A77EC24E779CC6B7A883E2873D"/>
    <w:rsid w:val="000F6135"/>
  </w:style>
  <w:style w:type="paragraph" w:customStyle="1" w:styleId="E6A25AED3EEE4107858DEC0336869DE2">
    <w:name w:val="E6A25AED3EEE4107858DEC0336869DE2"/>
    <w:rsid w:val="000F6135"/>
  </w:style>
  <w:style w:type="paragraph" w:customStyle="1" w:styleId="23EE62FECDAF4142BA3308A22EC45E4F">
    <w:name w:val="23EE62FECDAF4142BA3308A22EC45E4F"/>
    <w:rsid w:val="000F6135"/>
  </w:style>
  <w:style w:type="paragraph" w:customStyle="1" w:styleId="A5F6EC01A91D44958C383DEF59D989CF">
    <w:name w:val="A5F6EC01A91D44958C383DEF59D989CF"/>
    <w:rsid w:val="000F6135"/>
  </w:style>
  <w:style w:type="paragraph" w:customStyle="1" w:styleId="2618D9556BA5425F9B402541BF9DDFCB">
    <w:name w:val="2618D9556BA5425F9B402541BF9DDFCB"/>
    <w:rsid w:val="003C390C"/>
  </w:style>
  <w:style w:type="paragraph" w:customStyle="1" w:styleId="FACA27217C0F47188E37169CB2B4D672">
    <w:name w:val="FACA27217C0F47188E37169CB2B4D672"/>
    <w:rsid w:val="003C390C"/>
  </w:style>
  <w:style w:type="paragraph" w:customStyle="1" w:styleId="8599187040AF40F899081E81514DB65F">
    <w:name w:val="8599187040AF40F899081E81514DB65F"/>
    <w:rsid w:val="003C390C"/>
  </w:style>
  <w:style w:type="paragraph" w:customStyle="1" w:styleId="ACC8BD3539024DA88FF8367D5CBC30A5">
    <w:name w:val="ACC8BD3539024DA88FF8367D5CBC30A5"/>
    <w:rsid w:val="003C390C"/>
  </w:style>
  <w:style w:type="paragraph" w:customStyle="1" w:styleId="793B80C68BD1420F9D0EC498F93B102A">
    <w:name w:val="793B80C68BD1420F9D0EC498F93B102A"/>
    <w:rsid w:val="003C390C"/>
  </w:style>
  <w:style w:type="paragraph" w:customStyle="1" w:styleId="A1589C227F9D46D297D78B181A72614A">
    <w:name w:val="A1589C227F9D46D297D78B181A72614A"/>
    <w:rsid w:val="003C39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dcmitype/"/>
    <ds:schemaRef ds:uri="http://schemas.microsoft.com/office/2006/documentManagement/types"/>
    <ds:schemaRef ds:uri="http://purl.org/dc/elements/1.1/"/>
    <ds:schemaRef ds:uri="6dc4bcd6-49db-4c07-9060-8acfc67cef9f"/>
    <ds:schemaRef ds:uri="http://schemas.microsoft.com/office/infopath/2007/PartnerControls"/>
    <ds:schemaRef ds:uri="fb0879af-3eba-417a-a55a-ffe6dcd6ca77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383C69-FB88-4BD1-B92F-DEE1DF15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2021-04-29T07:26:00Z</dcterms:created>
  <dcterms:modified xsi:type="dcterms:W3CDTF">2021-06-09T06:32:00Z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